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b/>
          <w:caps/>
          <w:sz w:val="24"/>
          <w:szCs w:val="24"/>
          <w:lang w:val="en-GB" w:eastAsia="en-US"/>
        </w:rPr>
        <w:id w:val="-247119680"/>
        <w:docPartObj>
          <w:docPartGallery w:val="Cover Pages"/>
          <w:docPartUnique/>
        </w:docPartObj>
      </w:sdtPr>
      <w:sdtEndPr>
        <w:rPr>
          <w:rFonts w:ascii="Comic Sans MS" w:eastAsiaTheme="minorHAnsi" w:hAnsi="Comic Sans MS" w:cs="Arial"/>
          <w:b w:val="0"/>
          <w:caps w:val="0"/>
          <w:sz w:val="32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9242"/>
          </w:tblGrid>
          <w:tr w:rsidR="00515052" w:rsidRPr="00F51808">
            <w:trPr>
              <w:trHeight w:val="288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b/>
                  <w:caps/>
                  <w:sz w:val="24"/>
                  <w:szCs w:val="24"/>
                  <w:lang w:val="en-GB" w:eastAsia="en-US"/>
                </w:rPr>
                <w:alias w:val="Title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>
                <w:rPr>
                  <w:rFonts w:ascii="Comic Sans MS" w:hAnsi="Comic Sans MS"/>
                  <w:caps w:val="0"/>
                  <w:color w:val="00B0F0"/>
                  <w:sz w:val="80"/>
                  <w:szCs w:val="80"/>
                  <w:u w:val="single"/>
                  <w:lang w:val="en-US" w:eastAsia="ja-JP"/>
                </w:rPr>
              </w:sdtEndPr>
              <w:sdtContent>
                <w:tc>
                  <w:tcPr>
                    <w:tcW w:w="5000" w:type="pct"/>
                  </w:tcPr>
                  <w:p w:rsidR="00515052" w:rsidRPr="00F51808" w:rsidRDefault="00F51808" w:rsidP="00F51808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b/>
                        <w:caps/>
                      </w:rPr>
                    </w:pPr>
                    <w:r w:rsidRPr="005A406F">
                      <w:rPr>
                        <w:rFonts w:ascii="Comic Sans MS" w:eastAsiaTheme="majorEastAsia" w:hAnsi="Comic Sans MS" w:cstheme="majorBidi"/>
                        <w:b/>
                        <w:color w:val="00B0F0"/>
                        <w:sz w:val="80"/>
                        <w:szCs w:val="80"/>
                        <w:u w:val="single"/>
                      </w:rPr>
                      <w:t>David’s</w:t>
                    </w:r>
                    <w:r w:rsidR="00294D5A" w:rsidRPr="005A406F">
                      <w:rPr>
                        <w:rFonts w:ascii="Comic Sans MS" w:eastAsiaTheme="majorEastAsia" w:hAnsi="Comic Sans MS" w:cstheme="majorBidi"/>
                        <w:b/>
                        <w:color w:val="00B0F0"/>
                        <w:sz w:val="80"/>
                        <w:szCs w:val="80"/>
                        <w:u w:val="single"/>
                      </w:rPr>
                      <w:t xml:space="preserve"> Communication Passport</w:t>
                    </w:r>
                  </w:p>
                </w:tc>
              </w:sdtContent>
            </w:sdt>
          </w:tr>
          <w:tr w:rsidR="00515052" w:rsidTr="001239ED">
            <w:trPr>
              <w:trHeight w:val="97"/>
              <w:jc w:val="center"/>
            </w:trPr>
            <w:tc>
              <w:tcPr>
                <w:tcW w:w="5000" w:type="pct"/>
                <w:tcBorders>
                  <w:bottom w:val="single" w:sz="4" w:space="0" w:color="4F81BD" w:themeColor="accent1"/>
                </w:tcBorders>
                <w:vAlign w:val="center"/>
              </w:tcPr>
              <w:p w:rsidR="00515052" w:rsidRDefault="001239ED" w:rsidP="00294D5A">
                <w:pPr>
                  <w:pStyle w:val="NoSpacing"/>
                  <w:rPr>
                    <w:rFonts w:asciiTheme="majorHAnsi" w:eastAsiaTheme="majorEastAsia" w:hAnsiTheme="majorHAnsi" w:cstheme="majorBidi"/>
                    <w:sz w:val="80"/>
                    <w:szCs w:val="80"/>
                  </w:rPr>
                </w:pPr>
                <w:r>
                  <w:rPr>
                    <w:noProof/>
                    <w:lang w:val="en-GB" w:eastAsia="en-GB"/>
                  </w:rPr>
                  <w:drawing>
                    <wp:anchor distT="0" distB="0" distL="114300" distR="114300" simplePos="0" relativeHeight="251980800" behindDoc="0" locked="0" layoutInCell="1" allowOverlap="1" wp14:anchorId="56793287" wp14:editId="02943718">
                      <wp:simplePos x="0" y="0"/>
                      <wp:positionH relativeFrom="column">
                        <wp:posOffset>2044065</wp:posOffset>
                      </wp:positionH>
                      <wp:positionV relativeFrom="paragraph">
                        <wp:posOffset>-332740</wp:posOffset>
                      </wp:positionV>
                      <wp:extent cx="1598295" cy="1362075"/>
                      <wp:effectExtent l="0" t="0" r="1905" b="9525"/>
                      <wp:wrapNone/>
                      <wp:docPr id="804" name="Picture 8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/>
                            </pic:nvPicPr>
                            <pic:blipFill rotWithShape="1"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6417" r="61697" b="213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98295" cy="13620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w:r>
              </w:p>
              <w:p w:rsidR="001239ED" w:rsidRDefault="001239ED" w:rsidP="00294D5A">
                <w:pPr>
                  <w:pStyle w:val="NoSpacing"/>
                  <w:rPr>
                    <w:rFonts w:asciiTheme="majorHAnsi" w:eastAsiaTheme="majorEastAsia" w:hAnsiTheme="majorHAnsi" w:cstheme="majorBidi"/>
                    <w:sz w:val="80"/>
                    <w:szCs w:val="80"/>
                  </w:rPr>
                </w:pPr>
              </w:p>
            </w:tc>
          </w:tr>
          <w:tr w:rsidR="00515052">
            <w:trPr>
              <w:trHeight w:val="720"/>
              <w:jc w:val="center"/>
            </w:trPr>
            <w:sdt>
              <w:sdtPr>
                <w:rPr>
                  <w:rFonts w:ascii="Comic Sans MS" w:eastAsiaTheme="majorEastAsia" w:hAnsi="Comic Sans MS" w:cstheme="majorBidi"/>
                  <w:sz w:val="44"/>
                  <w:szCs w:val="44"/>
                </w:rPr>
                <w:alias w:val="Subtitle"/>
                <w:id w:val="1552425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:rsidR="00515052" w:rsidRPr="00515052" w:rsidRDefault="00515052" w:rsidP="00515052">
                    <w:pPr>
                      <w:pStyle w:val="NoSpacing"/>
                      <w:jc w:val="center"/>
                      <w:rPr>
                        <w:rFonts w:ascii="Comic Sans MS" w:eastAsiaTheme="majorEastAsia" w:hAnsi="Comic Sans MS" w:cstheme="majorBidi"/>
                        <w:sz w:val="44"/>
                        <w:szCs w:val="44"/>
                      </w:rPr>
                    </w:pPr>
                    <w:r w:rsidRPr="00515052">
                      <w:rPr>
                        <w:rFonts w:ascii="Comic Sans MS" w:eastAsiaTheme="majorEastAsia" w:hAnsi="Comic Sans MS" w:cstheme="majorBidi"/>
                        <w:sz w:val="44"/>
                        <w:szCs w:val="44"/>
                      </w:rPr>
                      <w:t>By David Leah, ICE Resource Assistant</w:t>
                    </w:r>
                  </w:p>
                </w:tc>
              </w:sdtContent>
            </w:sdt>
          </w:tr>
          <w:tr w:rsidR="0051505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515052" w:rsidRDefault="001239ED">
                <w:pPr>
                  <w:pStyle w:val="NoSpacing"/>
                  <w:jc w:val="center"/>
                </w:pPr>
                <w:r w:rsidRPr="00825AE3">
                  <w:rPr>
                    <w:rFonts w:ascii="Comic Sans MS" w:hAnsi="Comic Sans MS"/>
                    <w:noProof/>
                    <w:sz w:val="32"/>
                    <w:lang w:val="en-GB" w:eastAsia="en-GB"/>
                  </w:rPr>
                  <mc:AlternateContent>
                    <mc:Choice Requires="wps">
                      <w:drawing>
                        <wp:anchor distT="0" distB="0" distL="114300" distR="114300" simplePos="0" relativeHeight="251668480" behindDoc="0" locked="0" layoutInCell="1" allowOverlap="1" wp14:anchorId="4C214E34" wp14:editId="34C20EF6">
                          <wp:simplePos x="0" y="0"/>
                          <wp:positionH relativeFrom="column">
                            <wp:posOffset>1322070</wp:posOffset>
                          </wp:positionH>
                          <wp:positionV relativeFrom="paragraph">
                            <wp:posOffset>-2576195</wp:posOffset>
                          </wp:positionV>
                          <wp:extent cx="3238500" cy="2600325"/>
                          <wp:effectExtent l="0" t="0" r="19050" b="28575"/>
                          <wp:wrapTopAndBottom/>
                          <wp:docPr id="10" name="Rounded Rectangle 10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>
                                    <a:off x="0" y="0"/>
                                    <a:ext cx="3238500" cy="2600325"/>
                                  </a:xfrm>
                                  <a:prstGeom prst="roundRect">
                                    <a:avLst/>
                                  </a:prstGeom>
                                  <a:blipFill dpi="0"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oundrect id="Rounded Rectangle 10" o:spid="_x0000_s1026" style="position:absolute;margin-left:104.1pt;margin-top:-202.85pt;width:255pt;height:20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" strokecolor="black [3200]" strokeweight="2pt">
                          <v:fill r:id="rId12" o:title="" recolor="t" rotate="t" type="frame"/>
                          <w10:wrap type="topAndBottom"/>
                        </v:roundrect>
                      </w:pict>
                    </mc:Fallback>
                  </mc:AlternateContent>
                </w:r>
              </w:p>
            </w:tc>
          </w:tr>
          <w:tr w:rsidR="0051505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515052" w:rsidRDefault="001239ED">
                <w:pPr>
                  <w:pStyle w:val="NoSpacing"/>
                  <w:jc w:val="center"/>
                  <w:rPr>
                    <w:b/>
                    <w:bCs/>
                  </w:rPr>
                </w:pPr>
                <w:r>
                  <w:rPr>
                    <w:b/>
                    <w:bCs/>
                    <w:noProof/>
                    <w:lang w:val="en-GB" w:eastAsia="en-GB"/>
                  </w:rPr>
                  <mc:AlternateContent>
                    <mc:Choice Requires="wps">
                      <w:drawing>
                        <wp:anchor distT="0" distB="0" distL="114300" distR="114300" simplePos="0" relativeHeight="252004352" behindDoc="0" locked="0" layoutInCell="1" allowOverlap="1" wp14:anchorId="29A4B2FD" wp14:editId="2E735B9E">
                          <wp:simplePos x="0" y="0"/>
                          <wp:positionH relativeFrom="column">
                            <wp:posOffset>3962400</wp:posOffset>
                          </wp:positionH>
                          <wp:positionV relativeFrom="paragraph">
                            <wp:posOffset>163195</wp:posOffset>
                          </wp:positionV>
                          <wp:extent cx="1924050" cy="2324100"/>
                          <wp:effectExtent l="0" t="0" r="19050" b="19050"/>
                          <wp:wrapNone/>
                          <wp:docPr id="810" name="Rounded Rectangle 810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>
                                    <a:off x="0" y="0"/>
                                    <a:ext cx="1924050" cy="2324100"/>
                                  </a:xfrm>
                                  <a:prstGeom prst="roundRect">
                                    <a:avLst/>
                                  </a:prstGeom>
                                  <a:blipFill dpi="0" rotWithShape="1"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oundrect id="Rounded Rectangle 810" o:spid="_x0000_s1026" style="position:absolute;margin-left:312pt;margin-top:12.85pt;width:151.5pt;height:183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" strokecolor="#8064a2 [3207]" strokeweight="2pt">
                          <v:fill r:id="rId14" o:title="" recolor="t" rotate="t" type="frame"/>
                        </v:roundrect>
                      </w:pict>
                    </mc:Fallback>
                  </mc:AlternateContent>
                </w:r>
              </w:p>
            </w:tc>
          </w:tr>
          <w:tr w:rsidR="0051505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515052" w:rsidRDefault="001239ED">
                <w:pPr>
                  <w:pStyle w:val="NoSpacing"/>
                  <w:jc w:val="center"/>
                  <w:rPr>
                    <w:b/>
                    <w:bCs/>
                  </w:rPr>
                </w:pPr>
                <w:r>
                  <w:rPr>
                    <w:b/>
                    <w:bCs/>
                    <w:noProof/>
                    <w:lang w:val="en-GB" w:eastAsia="en-GB"/>
                  </w:rPr>
                  <mc:AlternateContent>
                    <mc:Choice Requires="wps">
                      <w:drawing>
                        <wp:anchor distT="0" distB="0" distL="114300" distR="114300" simplePos="0" relativeHeight="252003328" behindDoc="0" locked="0" layoutInCell="1" allowOverlap="1" wp14:anchorId="20A1AC87" wp14:editId="75647335">
                          <wp:simplePos x="0" y="0"/>
                          <wp:positionH relativeFrom="column">
                            <wp:posOffset>-47625</wp:posOffset>
                          </wp:positionH>
                          <wp:positionV relativeFrom="paragraph">
                            <wp:posOffset>17780</wp:posOffset>
                          </wp:positionV>
                          <wp:extent cx="3571875" cy="2228850"/>
                          <wp:effectExtent l="0" t="0" r="28575" b="19050"/>
                          <wp:wrapNone/>
                          <wp:docPr id="807" name="Rounded Rectangle 807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>
                                    <a:off x="0" y="0"/>
                                    <a:ext cx="3571875" cy="2228850"/>
                                  </a:xfrm>
                                  <a:prstGeom prst="roundRect">
                                    <a:avLst/>
                                  </a:prstGeom>
                                  <a:blipFill dpi="0" rotWithShape="1"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</wps:spPr>
                                <wps:style>
                                  <a:lnRef idx="2">
                                    <a:schemeClr val="accent3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3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oundrect id="Rounded Rectangle 807" o:spid="_x0000_s1026" style="position:absolute;margin-left:-3.75pt;margin-top:1.4pt;width:281.25pt;height:175.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" strokecolor="#9bbb59 [3206]" strokeweight="2pt">
                          <v:fill r:id="rId16" o:title="" recolor="t" rotate="t" type="frame"/>
                        </v:roundrect>
                      </w:pict>
                    </mc:Fallback>
                  </mc:AlternateContent>
                </w:r>
              </w:p>
            </w:tc>
          </w:tr>
        </w:tbl>
        <w:p w:rsidR="00515052" w:rsidRDefault="00515052"/>
        <w:p w:rsidR="00515052" w:rsidRDefault="00515052"/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9242"/>
          </w:tblGrid>
          <w:tr w:rsidR="00515052">
            <w:tc>
              <w:tcPr>
                <w:tcW w:w="5000" w:type="pct"/>
              </w:tcPr>
              <w:p w:rsidR="00515052" w:rsidRDefault="00515052" w:rsidP="00515052">
                <w:pPr>
                  <w:pStyle w:val="NoSpacing"/>
                </w:pPr>
              </w:p>
            </w:tc>
          </w:tr>
        </w:tbl>
        <w:p w:rsidR="00985713" w:rsidRDefault="00515052">
          <w:pPr>
            <w:rPr>
              <w:rFonts w:ascii="Comic Sans MS" w:hAnsi="Comic Sans MS"/>
              <w:sz w:val="32"/>
            </w:rPr>
          </w:pPr>
          <w:r>
            <w:rPr>
              <w:rFonts w:ascii="Comic Sans MS" w:hAnsi="Comic Sans MS"/>
              <w:sz w:val="32"/>
            </w:rPr>
            <w:br w:type="page"/>
          </w:r>
        </w:p>
        <w:p w:rsidR="00985713" w:rsidRDefault="00C87DE5" w:rsidP="00985713">
          <w:pPr>
            <w:ind w:left="1440" w:firstLine="720"/>
            <w:rPr>
              <w:noProof/>
              <w:lang w:eastAsia="en-GB"/>
            </w:rPr>
          </w:pPr>
          <w:r>
            <w:rPr>
              <w:noProof/>
              <w:lang w:eastAsia="en-GB"/>
            </w:rPr>
            <w:lastRenderedPageBreak/>
            <w:drawing>
              <wp:anchor distT="0" distB="0" distL="114300" distR="114300" simplePos="0" relativeHeight="251981824" behindDoc="0" locked="0" layoutInCell="1" allowOverlap="1" wp14:anchorId="6F14F827" wp14:editId="1280E0F1">
                <wp:simplePos x="0" y="0"/>
                <wp:positionH relativeFrom="column">
                  <wp:posOffset>4210050</wp:posOffset>
                </wp:positionH>
                <wp:positionV relativeFrom="paragraph">
                  <wp:posOffset>-215900</wp:posOffset>
                </wp:positionV>
                <wp:extent cx="1266825" cy="1244729"/>
                <wp:effectExtent l="0" t="0" r="0" b="0"/>
                <wp:wrapNone/>
                <wp:docPr id="805" name="Picture 8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 rotWithShape="1">
                        <a:blip r:embed="rId1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60550" b="14213"/>
                        <a:stretch/>
                      </pic:blipFill>
                      <pic:spPr bwMode="auto">
                        <a:xfrm>
                          <a:off x="0" y="0"/>
                          <a:ext cx="1266825" cy="12447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985713" w:rsidRPr="00985713">
            <w:rPr>
              <w:rFonts w:ascii="Comic Sans MS" w:hAnsi="Comic Sans MS"/>
              <w:sz w:val="56"/>
            </w:rPr>
            <w:t>Contents Page</w:t>
          </w:r>
          <w:r w:rsidRPr="00C87DE5">
            <w:rPr>
              <w:noProof/>
              <w:lang w:eastAsia="en-GB"/>
            </w:rPr>
            <w:t xml:space="preserve"> </w:t>
          </w:r>
        </w:p>
        <w:p w:rsidR="00C87DE5" w:rsidRDefault="00C87DE5" w:rsidP="00985713">
          <w:pPr>
            <w:ind w:left="1440" w:firstLine="720"/>
            <w:rPr>
              <w:rFonts w:ascii="Comic Sans MS" w:hAnsi="Comic Sans MS"/>
              <w:sz w:val="32"/>
            </w:rPr>
          </w:pPr>
        </w:p>
        <w:tbl>
          <w:tblPr>
            <w:tblStyle w:val="TableGrid"/>
            <w:tblW w:w="8319" w:type="dxa"/>
            <w:jc w:val="center"/>
            <w:tblInd w:w="1440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23"/>
            <w:gridCol w:w="6096"/>
          </w:tblGrid>
          <w:tr w:rsidR="00985713" w:rsidTr="00C87DE5">
            <w:trPr>
              <w:trHeight w:val="743"/>
              <w:jc w:val="center"/>
            </w:trPr>
            <w:tc>
              <w:tcPr>
                <w:tcW w:w="2223" w:type="dxa"/>
              </w:tcPr>
              <w:p w:rsidR="00985713" w:rsidRPr="00C87DE5" w:rsidRDefault="004A6FCD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3</w:t>
                </w:r>
              </w:p>
            </w:tc>
            <w:tc>
              <w:tcPr>
                <w:tcW w:w="6096" w:type="dxa"/>
              </w:tcPr>
              <w:p w:rsidR="00985713" w:rsidRPr="00C87DE5" w:rsidRDefault="00985713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Things you should know about me</w:t>
                </w:r>
              </w:p>
            </w:tc>
          </w:tr>
          <w:tr w:rsidR="00985713" w:rsidTr="00C87DE5">
            <w:trPr>
              <w:trHeight w:val="696"/>
              <w:jc w:val="center"/>
            </w:trPr>
            <w:tc>
              <w:tcPr>
                <w:tcW w:w="2223" w:type="dxa"/>
              </w:tcPr>
              <w:p w:rsidR="00985713" w:rsidRPr="00C87DE5" w:rsidRDefault="004A6FCD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4</w:t>
                </w:r>
              </w:p>
            </w:tc>
            <w:tc>
              <w:tcPr>
                <w:tcW w:w="6096" w:type="dxa"/>
              </w:tcPr>
              <w:p w:rsidR="00985713" w:rsidRPr="00C87DE5" w:rsidRDefault="00985713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Asperger’s Syndrome</w:t>
                </w:r>
              </w:p>
            </w:tc>
          </w:tr>
          <w:tr w:rsidR="00985713" w:rsidTr="00C87DE5">
            <w:trPr>
              <w:trHeight w:val="696"/>
              <w:jc w:val="center"/>
            </w:trPr>
            <w:tc>
              <w:tcPr>
                <w:tcW w:w="2223" w:type="dxa"/>
              </w:tcPr>
              <w:p w:rsidR="00985713" w:rsidRPr="00C87DE5" w:rsidRDefault="004A6FCD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5</w:t>
                </w:r>
              </w:p>
            </w:tc>
            <w:tc>
              <w:tcPr>
                <w:tcW w:w="6096" w:type="dxa"/>
              </w:tcPr>
              <w:p w:rsidR="00985713" w:rsidRPr="00C87DE5" w:rsidRDefault="00985713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Misunderstanding Idioms</w:t>
                </w:r>
              </w:p>
            </w:tc>
          </w:tr>
          <w:tr w:rsidR="00985713" w:rsidTr="00C87DE5">
            <w:trPr>
              <w:trHeight w:val="706"/>
              <w:jc w:val="center"/>
            </w:trPr>
            <w:tc>
              <w:tcPr>
                <w:tcW w:w="2223" w:type="dxa"/>
              </w:tcPr>
              <w:p w:rsidR="00985713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6</w:t>
                </w:r>
              </w:p>
            </w:tc>
            <w:tc>
              <w:tcPr>
                <w:tcW w:w="6096" w:type="dxa"/>
              </w:tcPr>
              <w:p w:rsidR="00985713" w:rsidRPr="00C87DE5" w:rsidRDefault="00CC3B57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Childhood</w:t>
                </w:r>
              </w:p>
            </w:tc>
          </w:tr>
          <w:tr w:rsidR="00985713" w:rsidTr="00C87DE5">
            <w:trPr>
              <w:trHeight w:val="702"/>
              <w:jc w:val="center"/>
            </w:trPr>
            <w:tc>
              <w:tcPr>
                <w:tcW w:w="2223" w:type="dxa"/>
              </w:tcPr>
              <w:p w:rsidR="00985713" w:rsidRPr="00C87DE5" w:rsidRDefault="00994FC8" w:rsidP="00201A6A">
                <w:pPr>
                  <w:rPr>
                    <w:rFonts w:ascii="Comic Sans MS" w:hAnsi="Comic Sans MS"/>
                    <w:sz w:val="36"/>
                  </w:rPr>
                </w:pPr>
                <w:r>
                  <w:rPr>
                    <w:rFonts w:ascii="Comic Sans MS" w:hAnsi="Comic Sans MS"/>
                    <w:sz w:val="36"/>
                  </w:rPr>
                  <w:t>Page 7</w:t>
                </w:r>
              </w:p>
            </w:tc>
            <w:tc>
              <w:tcPr>
                <w:tcW w:w="6096" w:type="dxa"/>
              </w:tcPr>
              <w:p w:rsidR="00985713" w:rsidRPr="00C87DE5" w:rsidRDefault="00201A6A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Identifying my Surroundings</w:t>
                </w:r>
              </w:p>
            </w:tc>
          </w:tr>
          <w:tr w:rsidR="00994FC8" w:rsidTr="00C87DE5">
            <w:trPr>
              <w:trHeight w:val="702"/>
              <w:jc w:val="center"/>
            </w:trPr>
            <w:tc>
              <w:tcPr>
                <w:tcW w:w="2223" w:type="dxa"/>
              </w:tcPr>
              <w:p w:rsidR="00994FC8" w:rsidRPr="00C87DE5" w:rsidRDefault="00994FC8" w:rsidP="00201A6A">
                <w:pPr>
                  <w:rPr>
                    <w:rFonts w:ascii="Comic Sans MS" w:hAnsi="Comic Sans MS"/>
                    <w:sz w:val="36"/>
                  </w:rPr>
                </w:pPr>
                <w:r>
                  <w:rPr>
                    <w:rFonts w:ascii="Comic Sans MS" w:hAnsi="Comic Sans MS"/>
                    <w:sz w:val="36"/>
                  </w:rPr>
                  <w:t>Page 8</w:t>
                </w:r>
              </w:p>
            </w:tc>
            <w:tc>
              <w:tcPr>
                <w:tcW w:w="6096" w:type="dxa"/>
              </w:tcPr>
              <w:p w:rsidR="00994FC8" w:rsidRPr="00C87DE5" w:rsidRDefault="00994FC8" w:rsidP="00C87DE5">
                <w:pPr>
                  <w:rPr>
                    <w:rFonts w:ascii="Comic Sans MS" w:hAnsi="Comic Sans MS"/>
                    <w:sz w:val="36"/>
                  </w:rPr>
                </w:pPr>
                <w:r>
                  <w:rPr>
                    <w:rFonts w:ascii="Comic Sans MS" w:hAnsi="Comic Sans MS"/>
                    <w:sz w:val="36"/>
                  </w:rPr>
                  <w:t>Building Models of Cities</w:t>
                </w:r>
              </w:p>
            </w:tc>
          </w:tr>
          <w:tr w:rsidR="00985713" w:rsidTr="00C87DE5">
            <w:trPr>
              <w:trHeight w:val="699"/>
              <w:jc w:val="center"/>
            </w:trPr>
            <w:tc>
              <w:tcPr>
                <w:tcW w:w="2223" w:type="dxa"/>
              </w:tcPr>
              <w:p w:rsidR="00985713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9</w:t>
                </w:r>
              </w:p>
            </w:tc>
            <w:tc>
              <w:tcPr>
                <w:tcW w:w="6096" w:type="dxa"/>
              </w:tcPr>
              <w:p w:rsidR="00985713" w:rsidRPr="00C87DE5" w:rsidRDefault="00CC3B57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Growing Up</w:t>
                </w:r>
              </w:p>
            </w:tc>
          </w:tr>
          <w:tr w:rsidR="00985713" w:rsidTr="00C87DE5">
            <w:trPr>
              <w:trHeight w:val="694"/>
              <w:jc w:val="center"/>
            </w:trPr>
            <w:tc>
              <w:tcPr>
                <w:tcW w:w="2223" w:type="dxa"/>
              </w:tcPr>
              <w:p w:rsidR="00985713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10</w:t>
                </w:r>
              </w:p>
            </w:tc>
            <w:tc>
              <w:tcPr>
                <w:tcW w:w="6096" w:type="dxa"/>
              </w:tcPr>
              <w:p w:rsidR="00985713" w:rsidRPr="00C87DE5" w:rsidRDefault="004B6EE5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How I Communicate</w:t>
                </w:r>
              </w:p>
            </w:tc>
          </w:tr>
          <w:tr w:rsidR="00985713" w:rsidTr="00C87DE5">
            <w:trPr>
              <w:trHeight w:val="704"/>
              <w:jc w:val="center"/>
            </w:trPr>
            <w:tc>
              <w:tcPr>
                <w:tcW w:w="2223" w:type="dxa"/>
              </w:tcPr>
              <w:p w:rsidR="00985713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11-12</w:t>
                </w:r>
              </w:p>
            </w:tc>
            <w:tc>
              <w:tcPr>
                <w:tcW w:w="6096" w:type="dxa"/>
              </w:tcPr>
              <w:p w:rsidR="00985713" w:rsidRPr="00C87DE5" w:rsidRDefault="004B6EE5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My Communication: Dos and Don’ts</w:t>
                </w:r>
              </w:p>
            </w:tc>
          </w:tr>
          <w:tr w:rsidR="004B6EE5" w:rsidTr="00C87DE5">
            <w:trPr>
              <w:trHeight w:val="686"/>
              <w:jc w:val="center"/>
            </w:trPr>
            <w:tc>
              <w:tcPr>
                <w:tcW w:w="2223" w:type="dxa"/>
              </w:tcPr>
              <w:p w:rsidR="004B6EE5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 xml:space="preserve">Page </w:t>
                </w:r>
                <w:r w:rsidR="002977EA" w:rsidRPr="00C87DE5">
                  <w:rPr>
                    <w:rFonts w:ascii="Comic Sans MS" w:hAnsi="Comic Sans MS"/>
                    <w:sz w:val="36"/>
                  </w:rPr>
                  <w:t>13-14</w:t>
                </w:r>
              </w:p>
            </w:tc>
            <w:tc>
              <w:tcPr>
                <w:tcW w:w="6096" w:type="dxa"/>
              </w:tcPr>
              <w:p w:rsidR="004B6EE5" w:rsidRPr="00C87DE5" w:rsidRDefault="002977EA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What I like to talk about</w:t>
                </w:r>
              </w:p>
            </w:tc>
          </w:tr>
          <w:tr w:rsidR="004B6EE5" w:rsidTr="00C87DE5">
            <w:trPr>
              <w:trHeight w:val="711"/>
              <w:jc w:val="center"/>
            </w:trPr>
            <w:tc>
              <w:tcPr>
                <w:tcW w:w="2223" w:type="dxa"/>
              </w:tcPr>
              <w:p w:rsidR="004B6EE5" w:rsidRPr="00C87DE5" w:rsidRDefault="00F51808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15</w:t>
                </w:r>
              </w:p>
            </w:tc>
            <w:tc>
              <w:tcPr>
                <w:tcW w:w="6096" w:type="dxa"/>
              </w:tcPr>
              <w:p w:rsidR="004B6EE5" w:rsidRPr="00C87DE5" w:rsidRDefault="00F51808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Facial Expressions</w:t>
                </w:r>
              </w:p>
            </w:tc>
          </w:tr>
          <w:tr w:rsidR="004B6EE5" w:rsidTr="00C87DE5">
            <w:trPr>
              <w:trHeight w:val="690"/>
              <w:jc w:val="center"/>
            </w:trPr>
            <w:tc>
              <w:tcPr>
                <w:tcW w:w="2223" w:type="dxa"/>
              </w:tcPr>
              <w:p w:rsidR="004B6EE5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</w:t>
                </w:r>
                <w:r w:rsidR="00F51808" w:rsidRPr="00C87DE5">
                  <w:rPr>
                    <w:rFonts w:ascii="Comic Sans MS" w:hAnsi="Comic Sans MS"/>
                    <w:sz w:val="36"/>
                  </w:rPr>
                  <w:t>6</w:t>
                </w:r>
              </w:p>
            </w:tc>
            <w:tc>
              <w:tcPr>
                <w:tcW w:w="6096" w:type="dxa"/>
              </w:tcPr>
              <w:p w:rsidR="004B6EE5" w:rsidRPr="00C87DE5" w:rsidRDefault="00F51808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Meeting New People</w:t>
                </w:r>
              </w:p>
            </w:tc>
          </w:tr>
          <w:tr w:rsidR="004B6EE5" w:rsidTr="00C87DE5">
            <w:trPr>
              <w:trHeight w:val="714"/>
              <w:jc w:val="center"/>
            </w:trPr>
            <w:tc>
              <w:tcPr>
                <w:tcW w:w="2223" w:type="dxa"/>
              </w:tcPr>
              <w:p w:rsidR="004B6EE5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</w:t>
                </w:r>
                <w:r w:rsidR="00F51808" w:rsidRPr="00C87DE5">
                  <w:rPr>
                    <w:rFonts w:ascii="Comic Sans MS" w:hAnsi="Comic Sans MS"/>
                    <w:sz w:val="36"/>
                  </w:rPr>
                  <w:t>7</w:t>
                </w:r>
              </w:p>
            </w:tc>
            <w:tc>
              <w:tcPr>
                <w:tcW w:w="6096" w:type="dxa"/>
              </w:tcPr>
              <w:p w:rsidR="004B6EE5" w:rsidRPr="00C87DE5" w:rsidRDefault="00F51808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Responding to Questions</w:t>
                </w:r>
              </w:p>
            </w:tc>
          </w:tr>
          <w:tr w:rsidR="004B6EE5" w:rsidTr="00C87DE5">
            <w:trPr>
              <w:trHeight w:val="682"/>
              <w:jc w:val="center"/>
            </w:trPr>
            <w:tc>
              <w:tcPr>
                <w:tcW w:w="2223" w:type="dxa"/>
              </w:tcPr>
              <w:p w:rsidR="004B6EE5" w:rsidRPr="00C87DE5" w:rsidRDefault="00201A6A" w:rsidP="00201A6A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</w:t>
                </w:r>
                <w:r w:rsidR="00F51808" w:rsidRPr="00C87DE5">
                  <w:rPr>
                    <w:rFonts w:ascii="Comic Sans MS" w:hAnsi="Comic Sans MS"/>
                    <w:sz w:val="36"/>
                  </w:rPr>
                  <w:t>8</w:t>
                </w:r>
              </w:p>
            </w:tc>
            <w:tc>
              <w:tcPr>
                <w:tcW w:w="6096" w:type="dxa"/>
              </w:tcPr>
              <w:p w:rsidR="00BD6506" w:rsidRPr="00C87DE5" w:rsidRDefault="00F51808" w:rsidP="00C87DE5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Food and Drink</w:t>
                </w:r>
              </w:p>
            </w:tc>
          </w:tr>
          <w:tr w:rsidR="004B6EE5" w:rsidTr="00C87DE5">
            <w:trPr>
              <w:trHeight w:val="706"/>
              <w:jc w:val="center"/>
            </w:trPr>
            <w:tc>
              <w:tcPr>
                <w:tcW w:w="2223" w:type="dxa"/>
              </w:tcPr>
              <w:p w:rsidR="004B6EE5" w:rsidRPr="00C87DE5" w:rsidRDefault="00201A6A" w:rsidP="00A751F3">
                <w:pPr>
                  <w:rPr>
                    <w:rFonts w:ascii="Comic Sans MS" w:hAnsi="Comic Sans MS"/>
                    <w:sz w:val="36"/>
                  </w:rPr>
                </w:pPr>
                <w:r w:rsidRPr="00C87DE5">
                  <w:rPr>
                    <w:rFonts w:ascii="Comic Sans MS" w:hAnsi="Comic Sans MS"/>
                    <w:sz w:val="36"/>
                  </w:rPr>
                  <w:t>Page 1</w:t>
                </w:r>
                <w:r w:rsidR="00F51808" w:rsidRPr="00C87DE5">
                  <w:rPr>
                    <w:rFonts w:ascii="Comic Sans MS" w:hAnsi="Comic Sans MS"/>
                    <w:sz w:val="36"/>
                  </w:rPr>
                  <w:t>9</w:t>
                </w:r>
              </w:p>
            </w:tc>
            <w:tc>
              <w:tcPr>
                <w:tcW w:w="6096" w:type="dxa"/>
              </w:tcPr>
              <w:p w:rsidR="00BD6506" w:rsidRPr="00C87DE5" w:rsidRDefault="00F34953" w:rsidP="00C87DE5">
                <w:pPr>
                  <w:rPr>
                    <w:rFonts w:ascii="Comic Sans MS" w:hAnsi="Comic Sans MS"/>
                    <w:sz w:val="36"/>
                  </w:rPr>
                </w:pPr>
                <w:r>
                  <w:rPr>
                    <w:rFonts w:ascii="Comic Sans MS" w:hAnsi="Comic Sans MS"/>
                    <w:sz w:val="36"/>
                  </w:rPr>
                  <w:t>Contact Details</w:t>
                </w:r>
              </w:p>
            </w:tc>
          </w:tr>
          <w:tr w:rsidR="004B6EE5" w:rsidTr="00C87DE5">
            <w:trPr>
              <w:trHeight w:val="702"/>
              <w:jc w:val="center"/>
            </w:trPr>
            <w:tc>
              <w:tcPr>
                <w:tcW w:w="2223" w:type="dxa"/>
              </w:tcPr>
              <w:p w:rsidR="004B6EE5" w:rsidRPr="00C87DE5" w:rsidRDefault="004B6EE5" w:rsidP="00201A6A">
                <w:pPr>
                  <w:rPr>
                    <w:rFonts w:ascii="Comic Sans MS" w:hAnsi="Comic Sans MS"/>
                    <w:sz w:val="36"/>
                  </w:rPr>
                </w:pPr>
              </w:p>
            </w:tc>
            <w:tc>
              <w:tcPr>
                <w:tcW w:w="6096" w:type="dxa"/>
              </w:tcPr>
              <w:p w:rsidR="004B6EE5" w:rsidRPr="00C87DE5" w:rsidRDefault="004B6EE5" w:rsidP="00C87DE5">
                <w:pPr>
                  <w:rPr>
                    <w:rFonts w:ascii="Comic Sans MS" w:hAnsi="Comic Sans MS"/>
                    <w:sz w:val="36"/>
                  </w:rPr>
                </w:pPr>
              </w:p>
            </w:tc>
          </w:tr>
        </w:tbl>
        <w:p w:rsidR="00515052" w:rsidRDefault="00985713" w:rsidP="00985713">
          <w:pPr>
            <w:ind w:left="1440" w:firstLine="720"/>
            <w:jc w:val="center"/>
            <w:rPr>
              <w:rFonts w:ascii="Comic Sans MS" w:hAnsi="Comic Sans MS"/>
              <w:sz w:val="32"/>
            </w:rPr>
          </w:pPr>
          <w:r>
            <w:rPr>
              <w:rFonts w:ascii="Comic Sans MS" w:hAnsi="Comic Sans MS"/>
              <w:sz w:val="32"/>
            </w:rPr>
            <w:br w:type="page"/>
          </w:r>
        </w:p>
      </w:sdtContent>
    </w:sdt>
    <w:p w:rsidR="00515052" w:rsidRDefault="006968BD" w:rsidP="00515052">
      <w:pPr>
        <w:rPr>
          <w:rFonts w:ascii="Comic Sans MS" w:hAnsi="Comic Sans MS"/>
          <w:sz w:val="40"/>
          <w:u w:val="single"/>
        </w:rPr>
      </w:pPr>
      <w:r w:rsidRPr="007A3E73">
        <w:rPr>
          <w:rFonts w:ascii="Comic Sans MS" w:hAnsi="Comic Sans MS"/>
          <w:sz w:val="40"/>
          <w:u w:val="single"/>
        </w:rPr>
        <w:lastRenderedPageBreak/>
        <w:t>Things you should know about me</w:t>
      </w:r>
    </w:p>
    <w:p w:rsidR="00CC104E" w:rsidRPr="00CC104E" w:rsidRDefault="00CC104E" w:rsidP="00515052">
      <w:pPr>
        <w:rPr>
          <w:rFonts w:ascii="Comic Sans MS" w:hAnsi="Comic Sans MS"/>
          <w:sz w:val="40"/>
          <w:u w:val="single"/>
        </w:rPr>
      </w:pPr>
      <w:r w:rsidRPr="00CC104E">
        <w:rPr>
          <w:rFonts w:ascii="Comic Sans MS" w:hAnsi="Comic Sans MS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019F811" wp14:editId="4F4E4C43">
                <wp:simplePos x="0" y="0"/>
                <wp:positionH relativeFrom="margin">
                  <wp:posOffset>3952875</wp:posOffset>
                </wp:positionH>
                <wp:positionV relativeFrom="margin">
                  <wp:posOffset>571500</wp:posOffset>
                </wp:positionV>
                <wp:extent cx="1933575" cy="2476500"/>
                <wp:effectExtent l="0" t="0" r="28575" b="19050"/>
                <wp:wrapSquare wrapText="bothSides"/>
                <wp:docPr id="317" name="Rounded Rectangl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2476500"/>
                        </a:xfrm>
                        <a:prstGeom prst="round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7" o:spid="_x0000_s1026" style="position:absolute;margin-left:311.25pt;margin-top:45pt;width:152.25pt;height:19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" strokecolor="black [3200]" strokeweight="2pt">
                <v:fill r:id="rId19" o:title="" recolor="t" rotate="t" type="frame"/>
                <w10:wrap type="square" anchorx="margin" anchory="margin"/>
              </v:roundrect>
            </w:pict>
          </mc:Fallback>
        </mc:AlternateContent>
      </w:r>
      <w:r w:rsidRPr="00CC104E">
        <w:rPr>
          <w:rFonts w:ascii="Comic Sans MS" w:hAnsi="Comic Sans MS"/>
          <w:sz w:val="32"/>
          <w:u w:val="single"/>
        </w:rPr>
        <w:t>Name and birthday</w:t>
      </w:r>
    </w:p>
    <w:p w:rsidR="009A5A78" w:rsidRPr="00825AE3" w:rsidRDefault="003E2FC2" w:rsidP="00515052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sz w:val="32"/>
        </w:rPr>
        <w:t xml:space="preserve">My name is </w:t>
      </w:r>
      <w:r w:rsidR="009A5A78" w:rsidRPr="00825AE3">
        <w:rPr>
          <w:rFonts w:ascii="Comic Sans MS" w:hAnsi="Comic Sans MS"/>
          <w:sz w:val="32"/>
        </w:rPr>
        <w:t>David Charles Stephen Leah</w:t>
      </w:r>
      <w:r w:rsidRPr="00825AE3">
        <w:rPr>
          <w:rFonts w:ascii="Comic Sans MS" w:hAnsi="Comic Sans MS"/>
          <w:sz w:val="32"/>
        </w:rPr>
        <w:t>.  I was born on the 15</w:t>
      </w:r>
      <w:r w:rsidRPr="00825AE3">
        <w:rPr>
          <w:rFonts w:ascii="Comic Sans MS" w:hAnsi="Comic Sans MS"/>
          <w:sz w:val="32"/>
          <w:vertAlign w:val="superscript"/>
        </w:rPr>
        <w:t>th</w:t>
      </w:r>
      <w:r w:rsidRPr="00825AE3">
        <w:rPr>
          <w:rFonts w:ascii="Comic Sans MS" w:hAnsi="Comic Sans MS"/>
          <w:sz w:val="32"/>
        </w:rPr>
        <w:t xml:space="preserve"> September 1988.</w:t>
      </w:r>
    </w:p>
    <w:p w:rsidR="00825AE3" w:rsidRPr="00825AE3" w:rsidRDefault="00CC104E" w:rsidP="00515052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792384" behindDoc="0" locked="0" layoutInCell="1" allowOverlap="1" wp14:anchorId="09D08700" wp14:editId="1FD7CA9E">
            <wp:simplePos x="0" y="0"/>
            <wp:positionH relativeFrom="column">
              <wp:posOffset>828675</wp:posOffset>
            </wp:positionH>
            <wp:positionV relativeFrom="paragraph">
              <wp:posOffset>8255</wp:posOffset>
            </wp:positionV>
            <wp:extent cx="2228850" cy="82486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5" b="23319"/>
                    <a:stretch/>
                  </pic:blipFill>
                  <pic:spPr bwMode="auto">
                    <a:xfrm>
                      <a:off x="0" y="0"/>
                      <a:ext cx="2228850" cy="82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052" w:rsidRDefault="00515052" w:rsidP="00515052">
      <w:pPr>
        <w:rPr>
          <w:rFonts w:ascii="Comic Sans MS" w:hAnsi="Comic Sans MS"/>
          <w:sz w:val="32"/>
        </w:rPr>
      </w:pPr>
    </w:p>
    <w:p w:rsidR="00515052" w:rsidRDefault="00515052" w:rsidP="00515052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484CB0B" wp14:editId="656E2EF3">
                <wp:simplePos x="0" y="0"/>
                <wp:positionH relativeFrom="margin">
                  <wp:posOffset>-190500</wp:posOffset>
                </wp:positionH>
                <wp:positionV relativeFrom="margin">
                  <wp:posOffset>3133725</wp:posOffset>
                </wp:positionV>
                <wp:extent cx="2743200" cy="2200275"/>
                <wp:effectExtent l="0" t="0" r="19050" b="28575"/>
                <wp:wrapSquare wrapText="bothSides"/>
                <wp:docPr id="305" name="Rounded Rectangl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00275"/>
                        </a:xfrm>
                        <a:prstGeom prst="round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05" o:spid="_x0000_s1026" style="position:absolute;margin-left:-15pt;margin-top:246.75pt;width:3in;height:173.2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" strokecolor="black [3200]" strokeweight="2pt">
                <v:fill r:id="rId22" o:title="" recolor="t" rotate="t" type="frame"/>
                <w10:wrap type="square" anchorx="margin" anchory="margin"/>
              </v:roundrect>
            </w:pict>
          </mc:Fallback>
        </mc:AlternateContent>
      </w:r>
    </w:p>
    <w:p w:rsidR="00CC104E" w:rsidRPr="00CC104E" w:rsidRDefault="00CC104E" w:rsidP="00515052">
      <w:pPr>
        <w:rPr>
          <w:rFonts w:ascii="Comic Sans MS" w:hAnsi="Comic Sans MS"/>
          <w:sz w:val="32"/>
          <w:u w:val="single"/>
        </w:rPr>
      </w:pPr>
      <w:r w:rsidRPr="00CC104E">
        <w:rPr>
          <w:rFonts w:ascii="Comic Sans MS" w:hAnsi="Comic Sans MS"/>
          <w:sz w:val="32"/>
          <w:u w:val="single"/>
        </w:rPr>
        <w:t>My job</w:t>
      </w:r>
    </w:p>
    <w:p w:rsidR="00E94E46" w:rsidRPr="00825AE3" w:rsidRDefault="00564E04" w:rsidP="00515052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sz w:val="32"/>
        </w:rPr>
        <w:t xml:space="preserve">I work </w:t>
      </w:r>
      <w:r w:rsidR="0073142C">
        <w:rPr>
          <w:rFonts w:ascii="Comic Sans MS" w:hAnsi="Comic Sans MS"/>
          <w:sz w:val="32"/>
        </w:rPr>
        <w:t xml:space="preserve">at Witham Library </w:t>
      </w:r>
      <w:r w:rsidRPr="00825AE3">
        <w:rPr>
          <w:rFonts w:ascii="Comic Sans MS" w:hAnsi="Comic Sans MS"/>
          <w:sz w:val="32"/>
        </w:rPr>
        <w:t>for ICE Resources</w:t>
      </w:r>
      <w:r w:rsidR="0073142C">
        <w:rPr>
          <w:rFonts w:ascii="Comic Sans MS" w:hAnsi="Comic Sans MS"/>
          <w:sz w:val="32"/>
        </w:rPr>
        <w:t>.  ICE stands for…</w:t>
      </w:r>
    </w:p>
    <w:p w:rsidR="005807E5" w:rsidRPr="00825AE3" w:rsidRDefault="0073142C" w:rsidP="00515052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1784192" behindDoc="0" locked="0" layoutInCell="1" allowOverlap="1" wp14:anchorId="7A224B87" wp14:editId="10B86C29">
            <wp:simplePos x="0" y="0"/>
            <wp:positionH relativeFrom="column">
              <wp:posOffset>9525</wp:posOffset>
            </wp:positionH>
            <wp:positionV relativeFrom="paragraph">
              <wp:posOffset>15240</wp:posOffset>
            </wp:positionV>
            <wp:extent cx="2705100" cy="1141095"/>
            <wp:effectExtent l="0" t="0" r="0" b="1905"/>
            <wp:wrapNone/>
            <wp:docPr id="308" name="Picture 308" descr="\\Chesfs50\EUCHomedirs\David.Leah\My Documents\My Pictures\Logos\ICE LogoNEW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Chesfs50\EUCHomedirs\David.Leah\My Documents\My Pictures\Logos\ICE LogoNEW2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7E5" w:rsidRPr="00825AE3" w:rsidRDefault="005807E5" w:rsidP="00515052">
      <w:pPr>
        <w:rPr>
          <w:rFonts w:ascii="Comic Sans MS" w:hAnsi="Comic Sans MS"/>
          <w:sz w:val="32"/>
        </w:rPr>
      </w:pPr>
    </w:p>
    <w:p w:rsidR="00515052" w:rsidRDefault="006718C6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099B3ACC" wp14:editId="232B5B2F">
            <wp:simplePos x="0" y="0"/>
            <wp:positionH relativeFrom="margin">
              <wp:posOffset>-190500</wp:posOffset>
            </wp:positionH>
            <wp:positionV relativeFrom="margin">
              <wp:posOffset>5514975</wp:posOffset>
            </wp:positionV>
            <wp:extent cx="2058670" cy="234315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7E5" w:rsidRPr="00825AE3" w:rsidRDefault="00CC104E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5155E0F5" wp14:editId="66A3EA66">
            <wp:simplePos x="0" y="0"/>
            <wp:positionH relativeFrom="column">
              <wp:posOffset>1707499</wp:posOffset>
            </wp:positionH>
            <wp:positionV relativeFrom="paragraph">
              <wp:posOffset>1435100</wp:posOffset>
            </wp:positionV>
            <wp:extent cx="1710055" cy="1274445"/>
            <wp:effectExtent l="0" t="0" r="4445" b="190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3F3" w:rsidRPr="00825AE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39642B43" wp14:editId="52DC8BDF">
            <wp:simplePos x="0" y="0"/>
            <wp:positionH relativeFrom="column">
              <wp:posOffset>222885</wp:posOffset>
            </wp:positionH>
            <wp:positionV relativeFrom="paragraph">
              <wp:posOffset>1705610</wp:posOffset>
            </wp:positionV>
            <wp:extent cx="1609725" cy="1003300"/>
            <wp:effectExtent l="0" t="0" r="9525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E5" w:rsidRPr="00825AE3">
        <w:rPr>
          <w:rFonts w:ascii="Comic Sans MS" w:hAnsi="Comic Sans MS"/>
          <w:sz w:val="32"/>
        </w:rPr>
        <w:t>We offer out special equipment for adults and children with communication difficulties.</w:t>
      </w:r>
    </w:p>
    <w:p w:rsidR="005807E5" w:rsidRPr="00825AE3" w:rsidRDefault="005807E5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noProof/>
          <w:lang w:eastAsia="en-GB"/>
        </w:rPr>
        <w:t xml:space="preserve"> </w:t>
      </w:r>
    </w:p>
    <w:p w:rsidR="007226CD" w:rsidRDefault="007226CD" w:rsidP="00515052">
      <w:pPr>
        <w:rPr>
          <w:rFonts w:ascii="Comic Sans MS" w:hAnsi="Comic Sans MS"/>
          <w:sz w:val="32"/>
        </w:rPr>
      </w:pPr>
    </w:p>
    <w:p w:rsidR="007226CD" w:rsidRDefault="007226CD" w:rsidP="00515052">
      <w:pPr>
        <w:rPr>
          <w:rFonts w:ascii="Comic Sans MS" w:hAnsi="Comic Sans MS"/>
          <w:sz w:val="32"/>
        </w:rPr>
      </w:pPr>
    </w:p>
    <w:p w:rsidR="002117AB" w:rsidRDefault="006718C6" w:rsidP="00515052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4C22478" wp14:editId="06FDFA4C">
                <wp:simplePos x="914400" y="81915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2295525" cy="1695450"/>
                <wp:effectExtent l="0" t="0" r="28575" b="19050"/>
                <wp:wrapSquare wrapText="bothSides"/>
                <wp:docPr id="318" name="Rounded 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695450"/>
                        </a:xfrm>
                        <a:prstGeom prst="round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318" o:spid="_x0000_s1026" style="position:absolute;margin-left:0;margin-top:0;width:180.75pt;height:133.5pt;z-index:251791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page;mso-height-relative:page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" strokecolor="black [3200]" strokeweight="2pt">
                <v:fill r:id="rId28" o:title="" recolor="t" rotate="t" type="frame"/>
                <w10:wrap type="square" anchorx="margin" anchory="margin"/>
              </v:roundrect>
            </w:pict>
          </mc:Fallback>
        </mc:AlternateContent>
      </w:r>
      <w:r w:rsidR="00515052" w:rsidRPr="00825AE3">
        <w:rPr>
          <w:rFonts w:ascii="Comic Sans MS" w:hAnsi="Comic Sans MS"/>
          <w:sz w:val="32"/>
        </w:rPr>
        <w:t xml:space="preserve">I have </w:t>
      </w:r>
      <w:r w:rsidR="00515052" w:rsidRPr="006005D7">
        <w:rPr>
          <w:rFonts w:ascii="Comic Sans MS" w:hAnsi="Comic Sans MS"/>
          <w:sz w:val="32"/>
          <w:u w:val="single"/>
        </w:rPr>
        <w:t>Asperger’s Syndrome</w:t>
      </w:r>
      <w:r w:rsidR="00515052">
        <w:rPr>
          <w:rFonts w:ascii="Comic Sans MS" w:hAnsi="Comic Sans MS"/>
          <w:sz w:val="32"/>
        </w:rPr>
        <w:t xml:space="preserve">.  This is a mild form of </w:t>
      </w:r>
      <w:r w:rsidR="00515052" w:rsidRPr="00BA6C6B">
        <w:rPr>
          <w:rFonts w:ascii="Comic Sans MS" w:hAnsi="Comic Sans MS"/>
          <w:sz w:val="32"/>
          <w:u w:val="single"/>
        </w:rPr>
        <w:t>autism</w:t>
      </w:r>
      <w:r w:rsidR="00515052">
        <w:rPr>
          <w:rFonts w:ascii="Comic Sans MS" w:hAnsi="Comic Sans MS"/>
          <w:sz w:val="32"/>
        </w:rPr>
        <w:t xml:space="preserve">.  </w:t>
      </w:r>
    </w:p>
    <w:p w:rsidR="00E94E46" w:rsidRDefault="00515052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 xml:space="preserve">This means I </w:t>
      </w:r>
      <w:r w:rsidR="002117AB">
        <w:rPr>
          <w:rFonts w:ascii="Comic Sans MS" w:hAnsi="Comic Sans MS"/>
          <w:sz w:val="32"/>
        </w:rPr>
        <w:t xml:space="preserve">may </w:t>
      </w:r>
      <w:r>
        <w:rPr>
          <w:rFonts w:ascii="Comic Sans MS" w:hAnsi="Comic Sans MS"/>
          <w:sz w:val="32"/>
        </w:rPr>
        <w:t xml:space="preserve">have </w:t>
      </w:r>
      <w:r w:rsidR="002117AB">
        <w:rPr>
          <w:rFonts w:ascii="Comic Sans MS" w:hAnsi="Comic Sans MS"/>
          <w:sz w:val="32"/>
        </w:rPr>
        <w:t xml:space="preserve">some </w:t>
      </w:r>
      <w:r>
        <w:rPr>
          <w:rFonts w:ascii="Comic Sans MS" w:hAnsi="Comic Sans MS"/>
          <w:sz w:val="32"/>
        </w:rPr>
        <w:t>communication difficulties</w:t>
      </w:r>
      <w:r w:rsidR="006718C6">
        <w:rPr>
          <w:rFonts w:ascii="Comic Sans MS" w:hAnsi="Comic Sans MS"/>
          <w:sz w:val="32"/>
        </w:rPr>
        <w:t>.</w:t>
      </w:r>
    </w:p>
    <w:p w:rsidR="00BA6C6B" w:rsidRDefault="00FB07C9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799552" behindDoc="1" locked="0" layoutInCell="1" allowOverlap="1" wp14:anchorId="7F8CAD1B" wp14:editId="52D9D1E7">
            <wp:simplePos x="0" y="0"/>
            <wp:positionH relativeFrom="column">
              <wp:posOffset>1468755</wp:posOffset>
            </wp:positionH>
            <wp:positionV relativeFrom="paragraph">
              <wp:posOffset>72390</wp:posOffset>
            </wp:positionV>
            <wp:extent cx="1940560" cy="1675765"/>
            <wp:effectExtent l="0" t="0" r="0" b="0"/>
            <wp:wrapTight wrapText="bothSides">
              <wp:wrapPolygon edited="0">
                <wp:start x="5301" y="246"/>
                <wp:lineTo x="4241" y="1228"/>
                <wp:lineTo x="2120" y="3929"/>
                <wp:lineTo x="1908" y="10067"/>
                <wp:lineTo x="5089" y="12523"/>
                <wp:lineTo x="6785" y="12523"/>
                <wp:lineTo x="6149" y="17434"/>
                <wp:lineTo x="7846" y="20380"/>
                <wp:lineTo x="9330" y="21117"/>
                <wp:lineTo x="11026" y="21117"/>
                <wp:lineTo x="12298" y="20380"/>
                <wp:lineTo x="13995" y="17188"/>
                <wp:lineTo x="14207" y="16452"/>
                <wp:lineTo x="17812" y="12523"/>
                <wp:lineTo x="19296" y="9331"/>
                <wp:lineTo x="18660" y="2455"/>
                <wp:lineTo x="15479" y="1228"/>
                <wp:lineTo x="7421" y="246"/>
                <wp:lineTo x="5301" y="246"/>
              </wp:wrapPolygon>
            </wp:wrapTight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996" b="23319"/>
                    <a:stretch/>
                  </pic:blipFill>
                  <pic:spPr bwMode="auto">
                    <a:xfrm>
                      <a:off x="0" y="0"/>
                      <a:ext cx="1940560" cy="167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C75" w:rsidRPr="009A0C75" w:rsidRDefault="009A0C75" w:rsidP="007226CD">
      <w:pPr>
        <w:rPr>
          <w:rFonts w:ascii="Comic Sans MS" w:hAnsi="Comic Sans MS"/>
          <w:b/>
          <w:sz w:val="32"/>
        </w:rPr>
      </w:pPr>
      <w:r w:rsidRPr="007226CD">
        <w:rPr>
          <w:rFonts w:ascii="Comic Sans MS" w:hAnsi="Comic Sans MS"/>
          <w:b/>
          <w:sz w:val="32"/>
        </w:rPr>
        <w:t>Emotions</w:t>
      </w:r>
    </w:p>
    <w:p w:rsidR="007226CD" w:rsidRDefault="00822880" w:rsidP="007226CD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2475F62E" wp14:editId="5C7201A6">
                <wp:simplePos x="0" y="0"/>
                <wp:positionH relativeFrom="column">
                  <wp:posOffset>2590800</wp:posOffset>
                </wp:positionH>
                <wp:positionV relativeFrom="paragraph">
                  <wp:posOffset>188595</wp:posOffset>
                </wp:positionV>
                <wp:extent cx="1600200" cy="1295400"/>
                <wp:effectExtent l="19050" t="0" r="285750" b="38100"/>
                <wp:wrapTight wrapText="bothSides">
                  <wp:wrapPolygon edited="0">
                    <wp:start x="12086" y="0"/>
                    <wp:lineTo x="6171" y="635"/>
                    <wp:lineTo x="1543" y="2859"/>
                    <wp:lineTo x="1543" y="5082"/>
                    <wp:lineTo x="-257" y="8576"/>
                    <wp:lineTo x="0" y="16518"/>
                    <wp:lineTo x="3343" y="20329"/>
                    <wp:lineTo x="4371" y="20329"/>
                    <wp:lineTo x="9257" y="21918"/>
                    <wp:lineTo x="10029" y="21918"/>
                    <wp:lineTo x="25200" y="21918"/>
                    <wp:lineTo x="25200" y="20012"/>
                    <wp:lineTo x="21343" y="16200"/>
                    <wp:lineTo x="20314" y="15247"/>
                    <wp:lineTo x="22114" y="11118"/>
                    <wp:lineTo x="21600" y="5082"/>
                    <wp:lineTo x="18257" y="318"/>
                    <wp:lineTo x="18000" y="0"/>
                    <wp:lineTo x="12086" y="0"/>
                  </wp:wrapPolygon>
                </wp:wrapTight>
                <wp:docPr id="820" name="Cloud Callout 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295400"/>
                        </a:xfrm>
                        <a:prstGeom prst="cloudCallout">
                          <a:avLst>
                            <a:gd name="adj1" fmla="val 63691"/>
                            <a:gd name="adj2" fmla="val 47633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2880" w:rsidRDefault="00822880" w:rsidP="008228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B6D7F7" wp14:editId="2287D8F4">
                                  <wp:extent cx="774700" cy="751224"/>
                                  <wp:effectExtent l="0" t="0" r="635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4700" cy="751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820" o:spid="_x0000_s1026" type="#_x0000_t106" style="position:absolute;margin-left:204pt;margin-top:14.85pt;width:126pt;height:102pt;z-index:-2513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" adj="24557,21089" fillcolor="white [3201]" strokecolor="#c0504d [3205]" strokeweight="2pt">
                <v:textbox>
                  <w:txbxContent>
                    <w:p w:rsidR="00822880" w:rsidRDefault="00822880" w:rsidP="008228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5B6D7F7" wp14:editId="2287D8F4">
                            <wp:extent cx="774700" cy="751224"/>
                            <wp:effectExtent l="0" t="0" r="635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4700" cy="751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87C9B"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1996160" behindDoc="1" locked="0" layoutInCell="1" allowOverlap="1" wp14:anchorId="48473B1A" wp14:editId="6FB339E5">
            <wp:simplePos x="0" y="0"/>
            <wp:positionH relativeFrom="column">
              <wp:posOffset>4076700</wp:posOffset>
            </wp:positionH>
            <wp:positionV relativeFrom="paragraph">
              <wp:posOffset>1202055</wp:posOffset>
            </wp:positionV>
            <wp:extent cx="1524000" cy="2044065"/>
            <wp:effectExtent l="0" t="0" r="0" b="0"/>
            <wp:wrapTight wrapText="bothSides">
              <wp:wrapPolygon edited="0">
                <wp:start x="0" y="0"/>
                <wp:lineTo x="0" y="21338"/>
                <wp:lineTo x="21330" y="21338"/>
                <wp:lineTo x="21330" y="0"/>
                <wp:lineTo x="0" y="0"/>
              </wp:wrapPolygon>
            </wp:wrapTight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ry smile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5" t="10044" r="20232" b="21397"/>
                    <a:stretch/>
                  </pic:blipFill>
                  <pic:spPr bwMode="auto">
                    <a:xfrm>
                      <a:off x="0" y="0"/>
                      <a:ext cx="1524000" cy="204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044">
        <w:rPr>
          <w:rFonts w:ascii="Comic Sans MS" w:hAnsi="Comic Sans MS"/>
          <w:sz w:val="32"/>
        </w:rPr>
        <w:t xml:space="preserve">I </w:t>
      </w:r>
      <w:r w:rsidR="007C0C78">
        <w:rPr>
          <w:rFonts w:ascii="Comic Sans MS" w:hAnsi="Comic Sans MS"/>
          <w:sz w:val="32"/>
        </w:rPr>
        <w:t xml:space="preserve">mostly </w:t>
      </w:r>
      <w:r w:rsidR="00D95044">
        <w:rPr>
          <w:rFonts w:ascii="Comic Sans MS" w:hAnsi="Comic Sans MS"/>
          <w:sz w:val="32"/>
        </w:rPr>
        <w:t xml:space="preserve">find it difficult to </w:t>
      </w:r>
      <w:r w:rsidR="00BA6C6B">
        <w:rPr>
          <w:rFonts w:ascii="Comic Sans MS" w:hAnsi="Comic Sans MS"/>
          <w:sz w:val="32"/>
        </w:rPr>
        <w:t>understand other people’s emotions.  I can’t read people’s faces very well.</w:t>
      </w:r>
    </w:p>
    <w:p w:rsidR="00BA6C6B" w:rsidRDefault="007226CD" w:rsidP="007226CD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Facial</w:t>
      </w:r>
      <w:r w:rsidR="00BA6C6B">
        <w:rPr>
          <w:rFonts w:ascii="Comic Sans MS" w:hAnsi="Comic Sans MS"/>
          <w:sz w:val="32"/>
        </w:rPr>
        <w:t xml:space="preserve"> expressions are </w:t>
      </w:r>
      <w:r>
        <w:rPr>
          <w:rFonts w:ascii="Comic Sans MS" w:hAnsi="Comic Sans MS"/>
          <w:sz w:val="32"/>
        </w:rPr>
        <w:t>not</w:t>
      </w:r>
      <w:r w:rsidR="00BA6C6B">
        <w:rPr>
          <w:rFonts w:ascii="Comic Sans MS" w:hAnsi="Comic Sans MS"/>
          <w:sz w:val="32"/>
        </w:rPr>
        <w:t xml:space="preserve"> </w:t>
      </w:r>
      <w:r>
        <w:rPr>
          <w:rFonts w:ascii="Comic Sans MS" w:hAnsi="Comic Sans MS"/>
          <w:sz w:val="32"/>
        </w:rPr>
        <w:t>2D</w:t>
      </w:r>
      <w:r w:rsidR="00BA6C6B">
        <w:rPr>
          <w:rFonts w:ascii="Comic Sans MS" w:hAnsi="Comic Sans MS"/>
          <w:sz w:val="32"/>
        </w:rPr>
        <w:t xml:space="preserve">, </w:t>
      </w:r>
      <w:r>
        <w:rPr>
          <w:rFonts w:ascii="Comic Sans MS" w:hAnsi="Comic Sans MS"/>
          <w:sz w:val="32"/>
        </w:rPr>
        <w:t>and</w:t>
      </w:r>
      <w:r w:rsidR="00BA6C6B">
        <w:rPr>
          <w:rFonts w:ascii="Comic Sans MS" w:hAnsi="Comic Sans MS"/>
          <w:sz w:val="32"/>
        </w:rPr>
        <w:t xml:space="preserve"> </w:t>
      </w:r>
      <w:r>
        <w:rPr>
          <w:rFonts w:ascii="Comic Sans MS" w:hAnsi="Comic Sans MS"/>
          <w:sz w:val="32"/>
        </w:rPr>
        <w:t xml:space="preserve">it’s sometimes difficult to </w:t>
      </w:r>
      <w:r w:rsidR="00E61F99">
        <w:rPr>
          <w:rFonts w:ascii="Comic Sans MS" w:hAnsi="Comic Sans MS"/>
          <w:sz w:val="32"/>
        </w:rPr>
        <w:t>identify.</w:t>
      </w:r>
    </w:p>
    <w:p w:rsidR="007226CD" w:rsidRPr="00D95044" w:rsidRDefault="00E87C9B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4861C94" wp14:editId="58035971">
                <wp:simplePos x="0" y="0"/>
                <wp:positionH relativeFrom="column">
                  <wp:posOffset>3878579</wp:posOffset>
                </wp:positionH>
                <wp:positionV relativeFrom="paragraph">
                  <wp:posOffset>1270288</wp:posOffset>
                </wp:positionV>
                <wp:extent cx="1725484" cy="2209300"/>
                <wp:effectExtent l="171450" t="0" r="0" b="0"/>
                <wp:wrapNone/>
                <wp:docPr id="817" name="Arc 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51063">
                          <a:off x="0" y="0"/>
                          <a:ext cx="1725484" cy="2209300"/>
                        </a:xfrm>
                        <a:prstGeom prst="arc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817" o:spid="_x0000_s1026" style="position:absolute;margin-left:305.4pt;margin-top:100pt;width:135.85pt;height:173.95pt;rotation:-9337719fd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25484,2209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" path="m862742,nsc1339221,,1725484,494569,1725484,1104650r-862742,l862742,xem862742,nfc1339221,,1725484,494569,1725484,1104650e" filled="f" strokecolor="#c0504d [3205]" strokeweight="3pt">
                <v:shadow on="t" color="black" opacity="22937f" origin=",.5" offset="0,.63889mm"/>
                <v:path arrowok="t" o:connecttype="custom" o:connectlocs="862742,0;1725484,1104650" o:connectangles="0,0"/>
              </v:shape>
            </w:pict>
          </mc:Fallback>
        </mc:AlternateContent>
      </w:r>
      <w:r w:rsidR="00E61F99">
        <w:rPr>
          <w:rFonts w:ascii="Comic Sans MS" w:hAnsi="Comic Sans MS"/>
          <w:sz w:val="32"/>
        </w:rPr>
        <w:t xml:space="preserve">How do I know if my </w:t>
      </w:r>
      <w:r w:rsidR="00E51DE1">
        <w:rPr>
          <w:rFonts w:ascii="Comic Sans MS" w:hAnsi="Comic Sans MS"/>
          <w:sz w:val="32"/>
        </w:rPr>
        <w:t>boss</w:t>
      </w:r>
      <w:r w:rsidR="00E61F99">
        <w:rPr>
          <w:rFonts w:ascii="Comic Sans MS" w:hAnsi="Comic Sans MS"/>
          <w:sz w:val="32"/>
        </w:rPr>
        <w:t xml:space="preserve"> (pictured</w:t>
      </w:r>
      <w:r w:rsidR="00F736C7">
        <w:rPr>
          <w:rFonts w:ascii="Comic Sans MS" w:hAnsi="Comic Sans MS"/>
          <w:sz w:val="32"/>
        </w:rPr>
        <w:t xml:space="preserve"> right</w:t>
      </w:r>
      <w:r w:rsidR="00E61F99">
        <w:rPr>
          <w:rFonts w:ascii="Comic Sans MS" w:hAnsi="Comic Sans MS"/>
          <w:sz w:val="32"/>
        </w:rPr>
        <w:t xml:space="preserve">) is really smiling? He could be disguising his anger </w:t>
      </w:r>
      <w:r w:rsidR="007C0C78">
        <w:rPr>
          <w:rFonts w:ascii="Comic Sans MS" w:hAnsi="Comic Sans MS"/>
          <w:sz w:val="32"/>
        </w:rPr>
        <w:t>after</w:t>
      </w:r>
      <w:r w:rsidR="00E61F99">
        <w:rPr>
          <w:rFonts w:ascii="Comic Sans MS" w:hAnsi="Comic Sans MS"/>
          <w:sz w:val="32"/>
        </w:rPr>
        <w:t xml:space="preserve"> I </w:t>
      </w:r>
      <w:r w:rsidR="00FB07C9">
        <w:rPr>
          <w:rFonts w:ascii="Comic Sans MS" w:hAnsi="Comic Sans MS"/>
          <w:sz w:val="32"/>
        </w:rPr>
        <w:t xml:space="preserve">accidently </w:t>
      </w:r>
      <w:r w:rsidR="00E61F99">
        <w:rPr>
          <w:rFonts w:ascii="Comic Sans MS" w:hAnsi="Comic Sans MS"/>
          <w:sz w:val="32"/>
        </w:rPr>
        <w:t xml:space="preserve">spilt </w:t>
      </w:r>
      <w:r w:rsidR="00FB07C9">
        <w:rPr>
          <w:rFonts w:ascii="Comic Sans MS" w:hAnsi="Comic Sans MS"/>
          <w:sz w:val="32"/>
        </w:rPr>
        <w:t>coffee</w:t>
      </w:r>
      <w:r w:rsidR="00E61F99">
        <w:rPr>
          <w:rFonts w:ascii="Comic Sans MS" w:hAnsi="Comic Sans MS"/>
          <w:sz w:val="32"/>
        </w:rPr>
        <w:t xml:space="preserve"> on his desk.</w:t>
      </w:r>
    </w:p>
    <w:p w:rsidR="00FB069B" w:rsidRDefault="00822880">
      <w:pPr>
        <w:rPr>
          <w:rFonts w:ascii="Comic Sans MS" w:hAnsi="Comic Sans MS"/>
          <w:sz w:val="32"/>
          <w:u w:val="single"/>
        </w:rPr>
      </w:pPr>
      <w:r>
        <w:rPr>
          <w:rFonts w:ascii="Comic Sans MS" w:hAnsi="Comic Sans MS"/>
          <w:b/>
          <w:noProof/>
          <w:sz w:val="32"/>
          <w:lang w:eastAsia="en-GB"/>
        </w:rPr>
        <w:drawing>
          <wp:anchor distT="0" distB="0" distL="114300" distR="114300" simplePos="0" relativeHeight="251994112" behindDoc="0" locked="0" layoutInCell="1" allowOverlap="1" wp14:anchorId="14C2E141" wp14:editId="1348343C">
            <wp:simplePos x="0" y="0"/>
            <wp:positionH relativeFrom="column">
              <wp:posOffset>-127000</wp:posOffset>
            </wp:positionH>
            <wp:positionV relativeFrom="paragraph">
              <wp:posOffset>19685</wp:posOffset>
            </wp:positionV>
            <wp:extent cx="1492250" cy="1990725"/>
            <wp:effectExtent l="0" t="0" r="0" b="9525"/>
            <wp:wrapNone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deview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922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C9B"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1993088" behindDoc="0" locked="0" layoutInCell="1" allowOverlap="1" wp14:anchorId="3A5857D6" wp14:editId="6A2E7EC9">
            <wp:simplePos x="0" y="0"/>
            <wp:positionH relativeFrom="column">
              <wp:posOffset>4076700</wp:posOffset>
            </wp:positionH>
            <wp:positionV relativeFrom="paragraph">
              <wp:posOffset>114935</wp:posOffset>
            </wp:positionV>
            <wp:extent cx="1895475" cy="1892300"/>
            <wp:effectExtent l="0" t="0" r="9525" b="0"/>
            <wp:wrapNone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ck of Space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10" t="11320" r="14651" b="51220"/>
                    <a:stretch/>
                  </pic:blipFill>
                  <pic:spPr bwMode="auto">
                    <a:xfrm>
                      <a:off x="0" y="0"/>
                      <a:ext cx="1895475" cy="18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FA3" w:rsidRDefault="00822880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04B0B796" wp14:editId="0A7FA467">
                <wp:simplePos x="0" y="0"/>
                <wp:positionH relativeFrom="column">
                  <wp:posOffset>1447800</wp:posOffset>
                </wp:positionH>
                <wp:positionV relativeFrom="paragraph">
                  <wp:posOffset>429895</wp:posOffset>
                </wp:positionV>
                <wp:extent cx="2266950" cy="0"/>
                <wp:effectExtent l="0" t="133350" r="0" b="171450"/>
                <wp:wrapNone/>
                <wp:docPr id="815" name="Straight Arrow Connector 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69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15" o:spid="_x0000_s1026" type="#_x0000_t32" style="position:absolute;margin-left:114pt;margin-top:33.85pt;width:178.5pt;height:0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" strokecolor="#f79646 [3209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E61F99" w:rsidRDefault="00E87C9B">
      <w:pPr>
        <w:rPr>
          <w:rFonts w:ascii="Comic Sans MS" w:hAnsi="Comic Sans MS"/>
          <w:b/>
          <w:sz w:val="32"/>
        </w:rPr>
      </w:pPr>
      <w:r>
        <w:rPr>
          <w:rFonts w:ascii="Comic Sans MS" w:hAnsi="Comic Sans MS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05537B8" wp14:editId="40476EBA">
                <wp:simplePos x="0" y="0"/>
                <wp:positionH relativeFrom="column">
                  <wp:posOffset>1409700</wp:posOffset>
                </wp:positionH>
                <wp:positionV relativeFrom="paragraph">
                  <wp:posOffset>124460</wp:posOffset>
                </wp:positionV>
                <wp:extent cx="2562225" cy="1343025"/>
                <wp:effectExtent l="0" t="0" r="9525" b="9525"/>
                <wp:wrapNone/>
                <wp:docPr id="813" name="Text Box 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34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2FA3" w:rsidRDefault="00E87C9B" w:rsidP="00E87C9B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There’</w:t>
                            </w:r>
                            <w:r w:rsidR="005F2FA3">
                              <w:rPr>
                                <w:rFonts w:ascii="Comic Sans MS" w:hAnsi="Comic Sans MS"/>
                                <w:sz w:val="32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</w:t>
                            </w:r>
                            <w:r w:rsidR="005F2FA3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difference</w:t>
                            </w:r>
                            <w:r w:rsidR="005F2FA3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between my perception and the other man’s emotions.</w:t>
                            </w:r>
                          </w:p>
                          <w:p w:rsidR="005F2FA3" w:rsidRDefault="005F2FA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13" o:spid="_x0000_s1027" type="#_x0000_t202" style="position:absolute;margin-left:111pt;margin-top:9.8pt;width:201.75pt;height:105.7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" fillcolor="white [3201]" stroked="f" strokeweight=".5pt">
                <v:textbox>
                  <w:txbxContent>
                    <w:p w:rsidR="005F2FA3" w:rsidRDefault="00E87C9B" w:rsidP="00E87C9B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There’</w:t>
                      </w:r>
                      <w:r w:rsidR="005F2FA3">
                        <w:rPr>
                          <w:rFonts w:ascii="Comic Sans MS" w:hAnsi="Comic Sans MS"/>
                          <w:sz w:val="32"/>
                        </w:rPr>
                        <w:t>s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a</w:t>
                      </w:r>
                      <w:r w:rsidR="005F2FA3"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difference</w:t>
                      </w:r>
                      <w:r w:rsidR="005F2FA3">
                        <w:rPr>
                          <w:rFonts w:ascii="Comic Sans MS" w:hAnsi="Comic Sans MS"/>
                          <w:sz w:val="32"/>
                        </w:rPr>
                        <w:t xml:space="preserve"> between my perception and the other man’s emotions.</w:t>
                      </w:r>
                    </w:p>
                    <w:p w:rsidR="005F2FA3" w:rsidRDefault="005F2FA3"/>
                  </w:txbxContent>
                </v:textbox>
              </v:shape>
            </w:pict>
          </mc:Fallback>
        </mc:AlternateContent>
      </w:r>
    </w:p>
    <w:p w:rsidR="007C0C78" w:rsidRDefault="007C0C78">
      <w:pPr>
        <w:rPr>
          <w:rFonts w:ascii="Comic Sans MS" w:hAnsi="Comic Sans MS"/>
          <w:b/>
          <w:sz w:val="32"/>
        </w:rPr>
      </w:pPr>
    </w:p>
    <w:p w:rsidR="005F2FA3" w:rsidRDefault="005F2FA3">
      <w:pPr>
        <w:rPr>
          <w:rFonts w:ascii="Comic Sans MS" w:hAnsi="Comic Sans MS"/>
          <w:b/>
          <w:sz w:val="32"/>
        </w:rPr>
      </w:pPr>
    </w:p>
    <w:p w:rsidR="009A0C75" w:rsidRDefault="009A0C75">
      <w:pPr>
        <w:rPr>
          <w:rFonts w:ascii="Comic Sans MS" w:hAnsi="Comic Sans MS"/>
          <w:b/>
          <w:sz w:val="32"/>
        </w:rPr>
      </w:pPr>
    </w:p>
    <w:p w:rsidR="006718C6" w:rsidRDefault="00406254">
      <w:pPr>
        <w:rPr>
          <w:rFonts w:ascii="Comic Sans MS" w:hAnsi="Comic Sans MS"/>
          <w:sz w:val="32"/>
        </w:rPr>
      </w:pPr>
      <w:r>
        <w:rPr>
          <w:rFonts w:ascii="Comic Sans MS" w:hAnsi="Comic Sans MS"/>
          <w:b/>
          <w:sz w:val="32"/>
        </w:rPr>
        <w:lastRenderedPageBreak/>
        <w:t xml:space="preserve">Misunderstanding </w:t>
      </w:r>
      <w:r w:rsidR="007226CD" w:rsidRPr="007226CD">
        <w:rPr>
          <w:rFonts w:ascii="Comic Sans MS" w:hAnsi="Comic Sans MS"/>
          <w:b/>
          <w:sz w:val="32"/>
        </w:rPr>
        <w:t>Idioms</w:t>
      </w:r>
    </w:p>
    <w:p w:rsidR="00E51DE1" w:rsidRPr="00E51DE1" w:rsidRDefault="00F9047F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2013568" behindDoc="0" locked="0" layoutInCell="1" allowOverlap="1" wp14:anchorId="5EB37A58" wp14:editId="266972D0">
            <wp:simplePos x="0" y="0"/>
            <wp:positionH relativeFrom="column">
              <wp:posOffset>3042878</wp:posOffset>
            </wp:positionH>
            <wp:positionV relativeFrom="paragraph">
              <wp:posOffset>671195</wp:posOffset>
            </wp:positionV>
            <wp:extent cx="2235877" cy="1676400"/>
            <wp:effectExtent l="0" t="0" r="0" b="0"/>
            <wp:wrapNone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oneyTunesWallpaper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77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DE1">
        <w:rPr>
          <w:rFonts w:ascii="Comic Sans MS" w:hAnsi="Comic Sans MS"/>
          <w:sz w:val="32"/>
        </w:rPr>
        <w:t>This was common when I was young.  People would say things that seemed to make no sense whatsoever.</w:t>
      </w:r>
    </w:p>
    <w:p w:rsidR="00313F65" w:rsidRDefault="009F6D96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2014592" behindDoc="0" locked="0" layoutInCell="1" allowOverlap="1" wp14:anchorId="35195B4D" wp14:editId="28D079A2">
            <wp:simplePos x="0" y="0"/>
            <wp:positionH relativeFrom="column">
              <wp:posOffset>76200</wp:posOffset>
            </wp:positionH>
            <wp:positionV relativeFrom="paragraph">
              <wp:posOffset>1481484</wp:posOffset>
            </wp:positionV>
            <wp:extent cx="2352675" cy="1609090"/>
            <wp:effectExtent l="0" t="0" r="9525" b="0"/>
            <wp:wrapNone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ndad watching TV.p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4"/>
                    <a:stretch/>
                  </pic:blipFill>
                  <pic:spPr bwMode="auto">
                    <a:xfrm>
                      <a:off x="0" y="0"/>
                      <a:ext cx="2352675" cy="160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3CD"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2022784" behindDoc="0" locked="0" layoutInCell="1" allowOverlap="1" wp14:anchorId="253646D1" wp14:editId="2E477FC4">
            <wp:simplePos x="0" y="0"/>
            <wp:positionH relativeFrom="column">
              <wp:posOffset>4567555</wp:posOffset>
            </wp:positionH>
            <wp:positionV relativeFrom="paragraph">
              <wp:posOffset>3406775</wp:posOffset>
            </wp:positionV>
            <wp:extent cx="712470" cy="1819910"/>
            <wp:effectExtent l="0" t="0" r="0" b="8890"/>
            <wp:wrapNone/>
            <wp:docPr id="824" name="Picture 824" descr="C:\Users\David.Leah\AppData\Local\Microsoft\Windows\Temporary Internet Files\Low\Content.IE5\W1BUFVM8\Agnes-2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vid.Leah\AppData\Local\Microsoft\Windows\Temporary Internet Files\Low\Content.IE5\W1BUFVM8\Agnes-2[1]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3CD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7FD52C1" wp14:editId="1C5C73B5">
                <wp:simplePos x="0" y="0"/>
                <wp:positionH relativeFrom="column">
                  <wp:posOffset>3027680</wp:posOffset>
                </wp:positionH>
                <wp:positionV relativeFrom="paragraph">
                  <wp:posOffset>3812540</wp:posOffset>
                </wp:positionV>
                <wp:extent cx="1423035" cy="1129665"/>
                <wp:effectExtent l="0" t="0" r="215265" b="13335"/>
                <wp:wrapNone/>
                <wp:docPr id="828" name="Rounded Rectangular Callout 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035" cy="1129665"/>
                        </a:xfrm>
                        <a:prstGeom prst="wedgeRoundRectCallout">
                          <a:avLst>
                            <a:gd name="adj1" fmla="val 62216"/>
                            <a:gd name="adj2" fmla="val -48144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23CD" w:rsidRDefault="00A623CD" w:rsidP="00A623CD">
                            <w:pPr>
                              <w:jc w:val="center"/>
                            </w:pPr>
                            <w:r>
                              <w:t>Looks like Granddad’s got his head stuck in the television.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828" o:spid="_x0000_s1028" type="#_x0000_t62" style="position:absolute;margin-left:238.4pt;margin-top:300.2pt;width:112.05pt;height:88.9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" adj="24239,401" fillcolor="white [3201]" strokecolor="black [3200]" strokeweight="2pt">
                <v:textbox>
                  <w:txbxContent>
                    <w:p w:rsidR="00A623CD" w:rsidRDefault="00A623CD" w:rsidP="00A623CD">
                      <w:pPr>
                        <w:jc w:val="center"/>
                      </w:pPr>
                      <w:r>
                        <w:t>Looks like Granddad’s got his head stuck in the television.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587DD3">
        <w:rPr>
          <w:rFonts w:ascii="Comic Sans MS" w:hAnsi="Comic Sans MS"/>
          <w:noProof/>
          <w:sz w:val="32"/>
          <w:lang w:eastAsia="en-GB"/>
        </w:rPr>
        <w:drawing>
          <wp:inline distT="0" distB="0" distL="0" distR="0" wp14:anchorId="7E98A736" wp14:editId="4153B7CE">
            <wp:extent cx="5276850" cy="7518400"/>
            <wp:effectExtent l="0" t="57150" r="0" b="0"/>
            <wp:docPr id="709" name="Diagram 7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  <w:bookmarkEnd w:id="0"/>
      <w:r w:rsidR="00A751F3" w:rsidRPr="00A751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6254" w:rsidRPr="00985713" w:rsidRDefault="00CC3B57" w:rsidP="00313F65">
      <w:pPr>
        <w:rPr>
          <w:rFonts w:ascii="Comic Sans MS" w:hAnsi="Comic Sans MS"/>
          <w:b/>
          <w:sz w:val="32"/>
        </w:rPr>
      </w:pPr>
      <w:r>
        <w:rPr>
          <w:rFonts w:ascii="Comic Sans MS" w:hAnsi="Comic Sans MS"/>
          <w:b/>
          <w:sz w:val="32"/>
        </w:rPr>
        <w:lastRenderedPageBreak/>
        <w:t>Childhood</w:t>
      </w:r>
    </w:p>
    <w:p w:rsidR="00406254" w:rsidRDefault="00985713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14A24488" wp14:editId="302BC13E">
                <wp:simplePos x="0" y="0"/>
                <wp:positionH relativeFrom="column">
                  <wp:posOffset>3696970</wp:posOffset>
                </wp:positionH>
                <wp:positionV relativeFrom="paragraph">
                  <wp:posOffset>13335</wp:posOffset>
                </wp:positionV>
                <wp:extent cx="2190750" cy="2714625"/>
                <wp:effectExtent l="0" t="0" r="19050" b="28575"/>
                <wp:wrapTight wrapText="bothSides">
                  <wp:wrapPolygon edited="0">
                    <wp:start x="2254" y="0"/>
                    <wp:lineTo x="0" y="909"/>
                    <wp:lineTo x="0" y="20463"/>
                    <wp:lineTo x="2066" y="21676"/>
                    <wp:lineTo x="19534" y="21676"/>
                    <wp:lineTo x="21600" y="20615"/>
                    <wp:lineTo x="21600" y="909"/>
                    <wp:lineTo x="19346" y="0"/>
                    <wp:lineTo x="2254" y="0"/>
                  </wp:wrapPolygon>
                </wp:wrapTight>
                <wp:docPr id="708" name="Rounded Rectangle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2714625"/>
                        </a:xfrm>
                        <a:prstGeom prst="round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08" o:spid="_x0000_s1026" style="position:absolute;margin-left:291.1pt;margin-top:1.05pt;width:172.5pt;height:213.75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" strokecolor="#243f60 [1604]" strokeweight="2pt">
                <v:fill r:id="rId44" o:title="" recolor="t" rotate="t" type="frame"/>
                <w10:wrap type="tight"/>
              </v:roundrect>
            </w:pict>
          </mc:Fallback>
        </mc:AlternateContent>
      </w:r>
    </w:p>
    <w:p w:rsidR="00313F65" w:rsidRDefault="007226CD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From a young age it was obvious that I was different.</w:t>
      </w:r>
    </w:p>
    <w:p w:rsidR="007226CD" w:rsidRDefault="00E51DE1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I just couldn’t understand other people and their fancy words.</w:t>
      </w:r>
    </w:p>
    <w:p w:rsidR="007C0C78" w:rsidRDefault="007C0C78" w:rsidP="00313F65">
      <w:pPr>
        <w:rPr>
          <w:rFonts w:ascii="Comic Sans MS" w:hAnsi="Comic Sans MS"/>
          <w:sz w:val="32"/>
        </w:rPr>
      </w:pPr>
    </w:p>
    <w:p w:rsidR="007226CD" w:rsidRDefault="0080535B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21CEBB8A" wp14:editId="12FD5375">
                <wp:simplePos x="0" y="0"/>
                <wp:positionH relativeFrom="column">
                  <wp:posOffset>-340995</wp:posOffset>
                </wp:positionH>
                <wp:positionV relativeFrom="paragraph">
                  <wp:posOffset>426085</wp:posOffset>
                </wp:positionV>
                <wp:extent cx="2838450" cy="2114550"/>
                <wp:effectExtent l="0" t="0" r="19050" b="19050"/>
                <wp:wrapTight wrapText="bothSides">
                  <wp:wrapPolygon edited="0">
                    <wp:start x="1740" y="0"/>
                    <wp:lineTo x="0" y="1168"/>
                    <wp:lineTo x="0" y="20627"/>
                    <wp:lineTo x="1595" y="21600"/>
                    <wp:lineTo x="20005" y="21600"/>
                    <wp:lineTo x="21600" y="20627"/>
                    <wp:lineTo x="21600" y="1168"/>
                    <wp:lineTo x="19860" y="0"/>
                    <wp:lineTo x="1740" y="0"/>
                  </wp:wrapPolygon>
                </wp:wrapTight>
                <wp:docPr id="707" name="Rounded 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114550"/>
                        </a:xfrm>
                        <a:prstGeom prst="roundRect">
                          <a:avLst/>
                        </a:prstGeom>
                        <a:blipFill dpi="0"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707" o:spid="_x0000_s1026" style="position:absolute;margin-left:-26.85pt;margin-top:33.55pt;width:223.5pt;height:166.5pt;z-index:-251513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KDgAAAABSZ2h0bG9uZwAADuI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" strokecolor="#243f60 [1604]" strokeweight="2pt">
                <v:fill r:id="rId46" o:title="" recolor="t" rotate="t" type="frame"/>
                <w10:wrap type="tight"/>
              </v:roundrect>
            </w:pict>
          </mc:Fallback>
        </mc:AlternateContent>
      </w:r>
    </w:p>
    <w:p w:rsidR="007226CD" w:rsidRDefault="007226CD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 xml:space="preserve">I </w:t>
      </w:r>
      <w:r w:rsidR="007C0C78">
        <w:rPr>
          <w:rFonts w:ascii="Comic Sans MS" w:hAnsi="Comic Sans MS"/>
          <w:sz w:val="32"/>
        </w:rPr>
        <w:t>had</w:t>
      </w:r>
      <w:r>
        <w:rPr>
          <w:rFonts w:ascii="Comic Sans MS" w:hAnsi="Comic Sans MS"/>
          <w:sz w:val="32"/>
        </w:rPr>
        <w:t xml:space="preserve"> difficulty interacting with </w:t>
      </w:r>
      <w:r w:rsidR="00FB07C9">
        <w:rPr>
          <w:rFonts w:ascii="Comic Sans MS" w:hAnsi="Comic Sans MS"/>
          <w:sz w:val="32"/>
        </w:rPr>
        <w:t>other children</w:t>
      </w:r>
      <w:r>
        <w:rPr>
          <w:rFonts w:ascii="Comic Sans MS" w:hAnsi="Comic Sans MS"/>
          <w:sz w:val="32"/>
        </w:rPr>
        <w:t>.</w:t>
      </w:r>
    </w:p>
    <w:p w:rsidR="007226CD" w:rsidRDefault="007226CD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 xml:space="preserve">At times it </w:t>
      </w:r>
      <w:r w:rsidR="00FB07C9">
        <w:rPr>
          <w:rFonts w:ascii="Comic Sans MS" w:hAnsi="Comic Sans MS"/>
          <w:sz w:val="32"/>
        </w:rPr>
        <w:t>felt like I was</w:t>
      </w:r>
      <w:r>
        <w:rPr>
          <w:rFonts w:ascii="Comic Sans MS" w:hAnsi="Comic Sans MS"/>
          <w:sz w:val="32"/>
        </w:rPr>
        <w:t xml:space="preserve"> observing people</w:t>
      </w:r>
      <w:r w:rsidR="000A7ED1">
        <w:rPr>
          <w:rFonts w:ascii="Comic Sans MS" w:hAnsi="Comic Sans MS"/>
          <w:sz w:val="32"/>
        </w:rPr>
        <w:t xml:space="preserve"> from behind a sheet of glass.</w:t>
      </w:r>
    </w:p>
    <w:p w:rsidR="00406254" w:rsidRDefault="00406254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55D6C355" wp14:editId="2B106D92">
                <wp:simplePos x="0" y="0"/>
                <wp:positionH relativeFrom="column">
                  <wp:posOffset>2831465</wp:posOffset>
                </wp:positionH>
                <wp:positionV relativeFrom="paragraph">
                  <wp:posOffset>286385</wp:posOffset>
                </wp:positionV>
                <wp:extent cx="2971800" cy="2419350"/>
                <wp:effectExtent l="0" t="0" r="19050" b="19050"/>
                <wp:wrapTight wrapText="bothSides">
                  <wp:wrapPolygon edited="0">
                    <wp:start x="1938" y="0"/>
                    <wp:lineTo x="969" y="510"/>
                    <wp:lineTo x="0" y="2041"/>
                    <wp:lineTo x="0" y="20580"/>
                    <wp:lineTo x="1800" y="21600"/>
                    <wp:lineTo x="19800" y="21600"/>
                    <wp:lineTo x="21600" y="20580"/>
                    <wp:lineTo x="21600" y="1191"/>
                    <wp:lineTo x="19662" y="0"/>
                    <wp:lineTo x="1938" y="0"/>
                  </wp:wrapPolygon>
                </wp:wrapTight>
                <wp:docPr id="30" name="Rounded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419350"/>
                        </a:xfrm>
                        <a:prstGeom prst="round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30" o:spid="_x0000_s1026" style="position:absolute;margin-left:222.95pt;margin-top:22.55pt;width:234pt;height:190.5pt;z-index:-251511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" strokecolor="#243f60 [1604]" strokeweight="2pt">
                <v:fill r:id="rId48" o:title="" recolor="t" rotate="t" type="frame"/>
                <w10:wrap type="tight"/>
              </v:roundrect>
            </w:pict>
          </mc:Fallback>
        </mc:AlternateContent>
      </w:r>
    </w:p>
    <w:p w:rsidR="007C0C78" w:rsidRDefault="007C0C78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It took me a while to interact with other kids.</w:t>
      </w:r>
    </w:p>
    <w:p w:rsidR="00313F65" w:rsidRDefault="007C0C78" w:rsidP="00313F65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 xml:space="preserve">So </w:t>
      </w:r>
      <w:r w:rsidR="000315BF">
        <w:rPr>
          <w:rFonts w:ascii="Comic Sans MS" w:hAnsi="Comic Sans MS"/>
          <w:sz w:val="32"/>
        </w:rPr>
        <w:t xml:space="preserve">I spent time </w:t>
      </w:r>
      <w:r>
        <w:rPr>
          <w:rFonts w:ascii="Comic Sans MS" w:hAnsi="Comic Sans MS"/>
          <w:sz w:val="32"/>
        </w:rPr>
        <w:t>creating</w:t>
      </w:r>
      <w:r w:rsidR="000315BF">
        <w:rPr>
          <w:rFonts w:ascii="Comic Sans MS" w:hAnsi="Comic Sans MS"/>
          <w:sz w:val="32"/>
        </w:rPr>
        <w:t xml:space="preserve"> my own little world.  You’d catch me doing silly stuff like </w:t>
      </w:r>
      <w:r w:rsidR="0080535B">
        <w:rPr>
          <w:rFonts w:ascii="Comic Sans MS" w:hAnsi="Comic Sans MS"/>
          <w:sz w:val="32"/>
        </w:rPr>
        <w:t>this..</w:t>
      </w:r>
      <w:r w:rsidR="000315BF">
        <w:rPr>
          <w:rFonts w:ascii="Comic Sans MS" w:hAnsi="Comic Sans MS"/>
          <w:sz w:val="32"/>
        </w:rPr>
        <w:t>.</w:t>
      </w:r>
    </w:p>
    <w:p w:rsidR="007C0C78" w:rsidRPr="00825AE3" w:rsidRDefault="007C0C78" w:rsidP="00313F65">
      <w:pPr>
        <w:rPr>
          <w:rFonts w:ascii="Comic Sans MS" w:hAnsi="Comic Sans MS"/>
          <w:sz w:val="32"/>
        </w:rPr>
      </w:pPr>
    </w:p>
    <w:p w:rsidR="00406254" w:rsidRDefault="00E51DE1">
      <w:pPr>
        <w:rPr>
          <w:rFonts w:ascii="Comic Sans MS" w:hAnsi="Comic Sans MS"/>
          <w:b/>
          <w:sz w:val="32"/>
        </w:rPr>
      </w:pPr>
      <w:r>
        <w:rPr>
          <w:rFonts w:ascii="Comic Sans MS" w:hAnsi="Comic Sans MS"/>
          <w:b/>
          <w:sz w:val="32"/>
        </w:rPr>
        <w:lastRenderedPageBreak/>
        <w:t>Identifying my surroundings</w:t>
      </w:r>
    </w:p>
    <w:p w:rsidR="007D629B" w:rsidRPr="007D629B" w:rsidRDefault="00C44CA0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E810663" wp14:editId="66DF01FE">
                <wp:simplePos x="0" y="0"/>
                <wp:positionH relativeFrom="column">
                  <wp:posOffset>-76199</wp:posOffset>
                </wp:positionH>
                <wp:positionV relativeFrom="paragraph">
                  <wp:posOffset>718820</wp:posOffset>
                </wp:positionV>
                <wp:extent cx="3048000" cy="2428875"/>
                <wp:effectExtent l="0" t="0" r="19050" b="28575"/>
                <wp:wrapNone/>
                <wp:docPr id="726" name="Rounded Rectangle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428875"/>
                        </a:xfrm>
                        <a:prstGeom prst="round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26" o:spid="_x0000_s1026" style="position:absolute;margin-left:-6pt;margin-top:56.6pt;width:240pt;height:191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" strokecolor="#9bbb59" strokeweight="2pt">
                <v:fill r:id="rId54" o:title="" recolor="t" rotate="t" type="frame"/>
              </v:roundrect>
            </w:pict>
          </mc:Fallback>
        </mc:AlternateContent>
      </w:r>
      <w:r w:rsidR="007C0C78">
        <w:rPr>
          <w:rFonts w:ascii="Comic Sans MS" w:hAnsi="Comic Sans MS"/>
          <w:sz w:val="32"/>
        </w:rPr>
        <w:t xml:space="preserve">Having </w:t>
      </w:r>
      <w:r>
        <w:rPr>
          <w:rFonts w:ascii="Comic Sans MS" w:hAnsi="Comic Sans MS"/>
          <w:sz w:val="32"/>
        </w:rPr>
        <w:t>Asperger’s can be frustrating.  B</w:t>
      </w:r>
      <w:r w:rsidR="00E51DE1">
        <w:rPr>
          <w:rFonts w:ascii="Comic Sans MS" w:hAnsi="Comic Sans MS"/>
          <w:sz w:val="32"/>
        </w:rPr>
        <w:t>ut</w:t>
      </w:r>
      <w:r>
        <w:rPr>
          <w:rFonts w:ascii="Comic Sans MS" w:hAnsi="Comic Sans MS"/>
          <w:sz w:val="32"/>
        </w:rPr>
        <w:t xml:space="preserve"> it can also be interesting.  </w:t>
      </w:r>
      <w:r w:rsidR="00E51DE1">
        <w:rPr>
          <w:rFonts w:ascii="Comic Sans MS" w:hAnsi="Comic Sans MS"/>
          <w:sz w:val="32"/>
        </w:rPr>
        <w:t xml:space="preserve"> I </w:t>
      </w:r>
      <w:r>
        <w:rPr>
          <w:rFonts w:ascii="Comic Sans MS" w:hAnsi="Comic Sans MS"/>
          <w:sz w:val="32"/>
        </w:rPr>
        <w:t xml:space="preserve">was </w:t>
      </w:r>
      <w:r w:rsidR="00E51DE1">
        <w:rPr>
          <w:rFonts w:ascii="Comic Sans MS" w:hAnsi="Comic Sans MS"/>
          <w:sz w:val="32"/>
        </w:rPr>
        <w:t xml:space="preserve">always </w:t>
      </w:r>
      <w:r>
        <w:rPr>
          <w:rFonts w:ascii="Comic Sans MS" w:hAnsi="Comic Sans MS"/>
          <w:sz w:val="32"/>
        </w:rPr>
        <w:t>curious about</w:t>
      </w:r>
      <w:r w:rsidR="00E51DE1">
        <w:rPr>
          <w:rFonts w:ascii="Comic Sans MS" w:hAnsi="Comic Sans MS"/>
          <w:sz w:val="32"/>
        </w:rPr>
        <w:t xml:space="preserve"> my surroundings.</w:t>
      </w:r>
    </w:p>
    <w:p w:rsidR="005C32A7" w:rsidRDefault="00C859AC">
      <w:pPr>
        <w:rPr>
          <w:rFonts w:ascii="Comic Sans MS" w:hAnsi="Comic Sans MS"/>
          <w:sz w:val="40"/>
        </w:rPr>
      </w:pPr>
      <w:r w:rsidRPr="00C859AC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F24FCCA" wp14:editId="39028E4D">
                <wp:simplePos x="0" y="0"/>
                <wp:positionH relativeFrom="column">
                  <wp:posOffset>26035</wp:posOffset>
                </wp:positionH>
                <wp:positionV relativeFrom="paragraph">
                  <wp:posOffset>7208520</wp:posOffset>
                </wp:positionV>
                <wp:extent cx="2247900" cy="304800"/>
                <wp:effectExtent l="0" t="0" r="0" b="0"/>
                <wp:wrapNone/>
                <wp:docPr id="7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59AC" w:rsidRDefault="00C859AC">
                            <w:r>
                              <w:rPr>
                                <w:rFonts w:ascii="Comic Sans MS" w:hAnsi="Comic Sans MS"/>
                              </w:rPr>
                              <w:t>Continues on next page…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2.05pt;margin-top:567.6pt;width:177pt;height:24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" stroked="f">
                <v:textbox>
                  <w:txbxContent>
                    <w:p w:rsidR="00C859AC" w:rsidRDefault="00C859AC">
                      <w:r>
                        <w:rPr>
                          <w:rFonts w:ascii="Comic Sans MS" w:hAnsi="Comic Sans MS"/>
                        </w:rPr>
                        <w:t>Continues on next page…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D65CC07" wp14:editId="55510454">
                <wp:simplePos x="0" y="0"/>
                <wp:positionH relativeFrom="column">
                  <wp:posOffset>2621469</wp:posOffset>
                </wp:positionH>
                <wp:positionV relativeFrom="paragraph">
                  <wp:posOffset>4688204</wp:posOffset>
                </wp:positionV>
                <wp:extent cx="742950" cy="590550"/>
                <wp:effectExtent l="0" t="114300" r="57150" b="57150"/>
                <wp:wrapNone/>
                <wp:docPr id="771" name="Right Arrow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66802">
                          <a:off x="0" y="0"/>
                          <a:ext cx="742950" cy="590550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771" o:spid="_x0000_s1026" type="#_x0000_t13" style="position:absolute;margin-left:206.4pt;margin-top:369.15pt;width:58.5pt;height:46.5pt;rotation:9029552fd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" adj="1301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837440" behindDoc="0" locked="0" layoutInCell="1" allowOverlap="1" wp14:anchorId="201FF7EA" wp14:editId="057686FB">
            <wp:simplePos x="0" y="0"/>
            <wp:positionH relativeFrom="column">
              <wp:posOffset>-76200</wp:posOffset>
            </wp:positionH>
            <wp:positionV relativeFrom="paragraph">
              <wp:posOffset>4968240</wp:posOffset>
            </wp:positionV>
            <wp:extent cx="3545840" cy="2105025"/>
            <wp:effectExtent l="0" t="0" r="0" b="9525"/>
            <wp:wrapNone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with Toys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9" t="60066" r="16381" b="13700"/>
                    <a:stretch/>
                  </pic:blipFill>
                  <pic:spPr bwMode="auto">
                    <a:xfrm>
                      <a:off x="0" y="0"/>
                      <a:ext cx="354584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1DE1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8F88269" wp14:editId="30AFBD1A">
                <wp:simplePos x="0" y="0"/>
                <wp:positionH relativeFrom="column">
                  <wp:posOffset>3819525</wp:posOffset>
                </wp:positionH>
                <wp:positionV relativeFrom="paragraph">
                  <wp:posOffset>5313045</wp:posOffset>
                </wp:positionV>
                <wp:extent cx="2066925" cy="1428750"/>
                <wp:effectExtent l="0" t="0" r="9525" b="0"/>
                <wp:wrapNone/>
                <wp:docPr id="7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2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DE1" w:rsidRPr="00E51DE1" w:rsidRDefault="00E51DE1">
                            <w:pPr>
                              <w:rPr>
                                <w:rFonts w:ascii="Comic Sans MS" w:hAnsi="Comic Sans MS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Back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 xml:space="preserve">at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home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 w:rsidRPr="00E51DE1"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built a </w:t>
                            </w:r>
                            <w:r w:rsidR="004041ED">
                              <w:rPr>
                                <w:rFonts w:ascii="Comic Sans MS" w:hAnsi="Comic Sans MS"/>
                                <w:sz w:val="32"/>
                              </w:rPr>
                              <w:t xml:space="preserve">city </w:t>
                            </w:r>
                            <w:r w:rsidRPr="00E51DE1">
                              <w:rPr>
                                <w:rFonts w:ascii="Comic Sans MS" w:hAnsi="Comic Sans MS"/>
                                <w:sz w:val="32"/>
                              </w:rPr>
                              <w:t xml:space="preserve">model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>using toys and boxes.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00.75pt;margin-top:418.35pt;width:162.75pt;height:112.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" stroked="f">
                <v:textbox>
                  <w:txbxContent>
                    <w:p w:rsidR="00E51DE1" w:rsidRPr="00E51DE1" w:rsidRDefault="00E51DE1">
                      <w:pPr>
                        <w:rPr>
                          <w:rFonts w:ascii="Comic Sans MS" w:hAnsi="Comic Sans MS"/>
                          <w:i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 xml:space="preserve">Back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 xml:space="preserve">at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home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>,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 w:rsidRPr="00E51DE1">
                        <w:rPr>
                          <w:rFonts w:ascii="Comic Sans MS" w:hAnsi="Comic Sans MS"/>
                          <w:sz w:val="32"/>
                        </w:rPr>
                        <w:t xml:space="preserve">I built a </w:t>
                      </w:r>
                      <w:r w:rsidR="004041ED">
                        <w:rPr>
                          <w:rFonts w:ascii="Comic Sans MS" w:hAnsi="Comic Sans MS"/>
                          <w:sz w:val="32"/>
                        </w:rPr>
                        <w:t xml:space="preserve">city </w:t>
                      </w:r>
                      <w:r w:rsidRPr="00E51DE1">
                        <w:rPr>
                          <w:rFonts w:ascii="Comic Sans MS" w:hAnsi="Comic Sans MS"/>
                          <w:sz w:val="32"/>
                        </w:rPr>
                        <w:t xml:space="preserve">model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>using toys and boxes.</w:t>
                      </w:r>
                    </w:p>
                  </w:txbxContent>
                </v:textbox>
              </v:shape>
            </w:pict>
          </mc:Fallback>
        </mc:AlternateContent>
      </w:r>
      <w:r w:rsidR="005C32A7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D86DD3E" wp14:editId="59E2529D">
                <wp:simplePos x="0" y="0"/>
                <wp:positionH relativeFrom="column">
                  <wp:posOffset>3057525</wp:posOffset>
                </wp:positionH>
                <wp:positionV relativeFrom="paragraph">
                  <wp:posOffset>2366645</wp:posOffset>
                </wp:positionV>
                <wp:extent cx="2914650" cy="2400300"/>
                <wp:effectExtent l="0" t="0" r="19050" b="19050"/>
                <wp:wrapNone/>
                <wp:docPr id="722" name="Rounded Rectangle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2400300"/>
                        </a:xfrm>
                        <a:prstGeom prst="roundRect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22" o:spid="_x0000_s1026" style="position:absolute;margin-left:240.75pt;margin-top:186.35pt;width:229.5pt;height:189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" strokecolor="#9bbb59 [3206]" strokeweight="2pt">
                <v:fill r:id="rId57" o:title="" recolor="t" rotate="t" type="frame"/>
              </v:roundrect>
            </w:pict>
          </mc:Fallback>
        </mc:AlternateContent>
      </w:r>
      <w:r w:rsidR="005C32A7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A8828A0" wp14:editId="348B68ED">
                <wp:simplePos x="0" y="0"/>
                <wp:positionH relativeFrom="column">
                  <wp:posOffset>3155915</wp:posOffset>
                </wp:positionH>
                <wp:positionV relativeFrom="paragraph">
                  <wp:posOffset>1674494</wp:posOffset>
                </wp:positionV>
                <wp:extent cx="742950" cy="590550"/>
                <wp:effectExtent l="133350" t="38100" r="38100" b="0"/>
                <wp:wrapNone/>
                <wp:docPr id="772" name="Right Arrow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53198">
                          <a:off x="0" y="0"/>
                          <a:ext cx="742950" cy="590550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Right Arrow 772" o:spid="_x0000_s1026" type="#_x0000_t13" style="position:absolute;margin-left:248.5pt;margin-top:131.85pt;width:58.5pt;height:46.5pt;rotation:3116453fd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" adj="1301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C44CA0" w:rsidRPr="003F3DCD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E0AFD19" wp14:editId="069CA9A3">
                <wp:simplePos x="0" y="0"/>
                <wp:positionH relativeFrom="column">
                  <wp:posOffset>28575</wp:posOffset>
                </wp:positionH>
                <wp:positionV relativeFrom="paragraph">
                  <wp:posOffset>2741295</wp:posOffset>
                </wp:positionV>
                <wp:extent cx="2943225" cy="1733550"/>
                <wp:effectExtent l="0" t="0" r="9525" b="0"/>
                <wp:wrapNone/>
                <wp:docPr id="7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3DCD" w:rsidRPr="009D175F" w:rsidRDefault="008130E9" w:rsidP="003F3DCD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At</w:t>
                            </w:r>
                            <w:r w:rsidR="003F3DCD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Dungeness 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was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>fascinated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>by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 xml:space="preserve">the size of the power station, 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 xml:space="preserve">the lighthouse </w:t>
                            </w:r>
                            <w:r w:rsidR="00C44CA0">
                              <w:rPr>
                                <w:rFonts w:ascii="Comic Sans MS" w:hAnsi="Comic Sans MS"/>
                                <w:sz w:val="32"/>
                              </w:rPr>
                              <w:t xml:space="preserve">and all 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the 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>pylons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2.25pt;margin-top:215.85pt;width:231.75pt;height:136.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" stroked="f">
                <v:textbox>
                  <w:txbxContent>
                    <w:p w:rsidR="003F3DCD" w:rsidRPr="009D175F" w:rsidRDefault="008130E9" w:rsidP="003F3DCD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At</w:t>
                      </w:r>
                      <w:r w:rsidR="003F3DCD">
                        <w:rPr>
                          <w:rFonts w:ascii="Comic Sans MS" w:hAnsi="Comic Sans MS"/>
                          <w:sz w:val="32"/>
                        </w:rPr>
                        <w:t xml:space="preserve"> Dungeness 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 xml:space="preserve">I was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>fascinated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>by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 xml:space="preserve">the size of the power station, 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 xml:space="preserve">the lighthouse </w:t>
                      </w:r>
                      <w:r w:rsidR="00C44CA0">
                        <w:rPr>
                          <w:rFonts w:ascii="Comic Sans MS" w:hAnsi="Comic Sans MS"/>
                          <w:sz w:val="32"/>
                        </w:rPr>
                        <w:t xml:space="preserve">and all 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 xml:space="preserve">the 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>pylons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44CA0" w:rsidRPr="004B6EE5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32487F0" wp14:editId="6B7FE517">
                <wp:simplePos x="0" y="0"/>
                <wp:positionH relativeFrom="column">
                  <wp:posOffset>3057525</wp:posOffset>
                </wp:positionH>
                <wp:positionV relativeFrom="paragraph">
                  <wp:posOffset>311785</wp:posOffset>
                </wp:positionV>
                <wp:extent cx="2886075" cy="1400175"/>
                <wp:effectExtent l="0" t="0" r="9525" b="9525"/>
                <wp:wrapNone/>
                <wp:docPr id="7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40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6EE5" w:rsidRPr="009D175F" w:rsidRDefault="00C44CA0" w:rsidP="004B6EE5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As a kid, </w:t>
                            </w:r>
                            <w:r w:rsidR="007C0C78">
                              <w:rPr>
                                <w:rFonts w:ascii="Comic Sans MS" w:hAnsi="Comic Sans MS"/>
                                <w:sz w:val="32"/>
                              </w:rPr>
                              <w:t xml:space="preserve">I’d go 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>on holiday</w:t>
                            </w:r>
                            <w:r w:rsidR="004B6EE5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 w:rsidR="007D629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with my 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>family.  We went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to places like </w:t>
                            </w:r>
                            <w:r w:rsidR="008130E9">
                              <w:rPr>
                                <w:rFonts w:ascii="Comic Sans MS" w:hAnsi="Comic Sans MS"/>
                                <w:sz w:val="32"/>
                              </w:rPr>
                              <w:t>Dungeness in Kent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40.75pt;margin-top:24.55pt;width:227.25pt;height:110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" stroked="f">
                <v:textbox>
                  <w:txbxContent>
                    <w:p w:rsidR="004B6EE5" w:rsidRPr="009D175F" w:rsidRDefault="00C44CA0" w:rsidP="004B6EE5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 xml:space="preserve">As a kid, </w:t>
                      </w:r>
                      <w:r w:rsidR="007C0C78">
                        <w:rPr>
                          <w:rFonts w:ascii="Comic Sans MS" w:hAnsi="Comic Sans MS"/>
                          <w:sz w:val="32"/>
                        </w:rPr>
                        <w:t xml:space="preserve">I’d go 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>on holiday</w:t>
                      </w:r>
                      <w:r w:rsidR="004B6EE5"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 w:rsidR="007D629B">
                        <w:rPr>
                          <w:rFonts w:ascii="Comic Sans MS" w:hAnsi="Comic Sans MS"/>
                          <w:sz w:val="32"/>
                        </w:rPr>
                        <w:t xml:space="preserve">with my 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>family.  We went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to places like </w:t>
                      </w:r>
                      <w:r w:rsidR="008130E9">
                        <w:rPr>
                          <w:rFonts w:ascii="Comic Sans MS" w:hAnsi="Comic Sans MS"/>
                          <w:sz w:val="32"/>
                        </w:rPr>
                        <w:t>Dungeness in Kent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94DFF">
        <w:rPr>
          <w:rFonts w:ascii="Comic Sans MS" w:hAnsi="Comic Sans MS"/>
          <w:sz w:val="40"/>
        </w:rPr>
        <w:br w:type="page"/>
      </w:r>
      <w:r w:rsidR="003D72BF">
        <w:rPr>
          <w:rFonts w:ascii="Comic Sans MS" w:hAnsi="Comic Sans MS"/>
          <w:noProof/>
          <w:sz w:val="40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09C9320" wp14:editId="41C5136F">
                <wp:simplePos x="0" y="0"/>
                <wp:positionH relativeFrom="column">
                  <wp:posOffset>2472690</wp:posOffset>
                </wp:positionH>
                <wp:positionV relativeFrom="paragraph">
                  <wp:posOffset>5762625</wp:posOffset>
                </wp:positionV>
                <wp:extent cx="708660" cy="590550"/>
                <wp:effectExtent l="57150" t="38100" r="72390" b="95250"/>
                <wp:wrapNone/>
                <wp:docPr id="770" name="Right Arrow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" cy="590550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770" o:spid="_x0000_s1026" type="#_x0000_t13" style="position:absolute;margin-left:194.7pt;margin-top:453.75pt;width:55.8pt;height:46.5pt;z-index:25192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" adj="12600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3D72BF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917312" behindDoc="0" locked="0" layoutInCell="1" allowOverlap="1" wp14:anchorId="0FDBF323" wp14:editId="040B3094">
            <wp:simplePos x="0" y="0"/>
            <wp:positionH relativeFrom="column">
              <wp:posOffset>-200025</wp:posOffset>
            </wp:positionH>
            <wp:positionV relativeFrom="paragraph">
              <wp:posOffset>343619</wp:posOffset>
            </wp:positionV>
            <wp:extent cx="2800350" cy="2255436"/>
            <wp:effectExtent l="0" t="0" r="0" b="0"/>
            <wp:wrapNone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px-Twin_Towers-NYC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25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BF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838464" behindDoc="0" locked="0" layoutInCell="1" allowOverlap="1" wp14:anchorId="3C534D58" wp14:editId="62CB0FEB">
            <wp:simplePos x="0" y="0"/>
            <wp:positionH relativeFrom="column">
              <wp:posOffset>3027045</wp:posOffset>
            </wp:positionH>
            <wp:positionV relativeFrom="paragraph">
              <wp:posOffset>342900</wp:posOffset>
            </wp:positionV>
            <wp:extent cx="3229610" cy="2381250"/>
            <wp:effectExtent l="0" t="0" r="8890" b="0"/>
            <wp:wrapNone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 Little City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6" t="17073" r="14351" b="11308"/>
                    <a:stretch/>
                  </pic:blipFill>
                  <pic:spPr bwMode="auto">
                    <a:xfrm>
                      <a:off x="0" y="0"/>
                      <a:ext cx="322961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BF" w:rsidRPr="00C44CA0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32E9A3E" wp14:editId="4DDFF744">
                <wp:simplePos x="0" y="0"/>
                <wp:positionH relativeFrom="column">
                  <wp:posOffset>3228975</wp:posOffset>
                </wp:positionH>
                <wp:positionV relativeFrom="paragraph">
                  <wp:posOffset>2809875</wp:posOffset>
                </wp:positionV>
                <wp:extent cx="2876550" cy="381000"/>
                <wp:effectExtent l="0" t="0" r="19050" b="19050"/>
                <wp:wrapNone/>
                <wp:docPr id="7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4CA0" w:rsidRPr="007701DB" w:rsidRDefault="00C44CA0" w:rsidP="00C44CA0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701DB">
                              <w:rPr>
                                <w:rFonts w:ascii="Comic Sans MS" w:hAnsi="Comic Sans MS"/>
                                <w:sz w:val="32"/>
                              </w:rPr>
                              <w:t>I’</w:t>
                            </w:r>
                            <w:r w:rsidR="005C32A7" w:rsidRPr="007701DB">
                              <w:rPr>
                                <w:rFonts w:ascii="Comic Sans MS" w:hAnsi="Comic Sans MS"/>
                                <w:sz w:val="32"/>
                              </w:rPr>
                              <w:t>d use any spare resources.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254.25pt;margin-top:221.25pt;width:226.5pt;height:30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">
                <v:textbox>
                  <w:txbxContent>
                    <w:p w:rsidR="00C44CA0" w:rsidRPr="007701DB" w:rsidRDefault="00C44CA0" w:rsidP="00C44CA0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701DB">
                        <w:rPr>
                          <w:rFonts w:ascii="Comic Sans MS" w:hAnsi="Comic Sans MS"/>
                          <w:sz w:val="32"/>
                        </w:rPr>
                        <w:t>I’</w:t>
                      </w:r>
                      <w:r w:rsidR="005C32A7" w:rsidRPr="007701DB">
                        <w:rPr>
                          <w:rFonts w:ascii="Comic Sans MS" w:hAnsi="Comic Sans MS"/>
                          <w:sz w:val="32"/>
                        </w:rPr>
                        <w:t>d use any spare resources.</w:t>
                      </w:r>
                    </w:p>
                  </w:txbxContent>
                </v:textbox>
              </v:shape>
            </w:pict>
          </mc:Fallback>
        </mc:AlternateContent>
      </w:r>
      <w:r w:rsidR="003D72BF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41DD521" wp14:editId="27861C45">
                <wp:simplePos x="0" y="0"/>
                <wp:positionH relativeFrom="column">
                  <wp:posOffset>2520315</wp:posOffset>
                </wp:positionH>
                <wp:positionV relativeFrom="paragraph">
                  <wp:posOffset>2719705</wp:posOffset>
                </wp:positionV>
                <wp:extent cx="673735" cy="590550"/>
                <wp:effectExtent l="57150" t="38100" r="69215" b="95250"/>
                <wp:wrapNone/>
                <wp:docPr id="769" name="Right Arrow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735" cy="59055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ight Arrow 769" o:spid="_x0000_s1026" type="#_x0000_t13" style="position:absolute;margin-left:198.45pt;margin-top:214.15pt;width:53.05pt;height:46.5pt;z-index:25192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" adj="1213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3D72BF" w:rsidRPr="00C44CA0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EF74F44" wp14:editId="50A8D97D">
                <wp:simplePos x="0" y="0"/>
                <wp:positionH relativeFrom="column">
                  <wp:posOffset>-213995</wp:posOffset>
                </wp:positionH>
                <wp:positionV relativeFrom="paragraph">
                  <wp:posOffset>2677160</wp:posOffset>
                </wp:positionV>
                <wp:extent cx="2682240" cy="742950"/>
                <wp:effectExtent l="0" t="0" r="22860" b="19050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24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4CA0" w:rsidRPr="007701DB" w:rsidRDefault="00C44CA0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701D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saw photos of New York 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 xml:space="preserve">City </w:t>
                            </w:r>
                            <w:r w:rsidR="000A7ED1" w:rsidRPr="007701DB">
                              <w:rPr>
                                <w:rFonts w:ascii="Comic Sans MS" w:hAnsi="Comic Sans MS"/>
                                <w:sz w:val="32"/>
                              </w:rPr>
                              <w:t>skyscrapers.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16.85pt;margin-top:210.8pt;width:211.2pt;height:58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">
                <v:textbox>
                  <w:txbxContent>
                    <w:p w:rsidR="00C44CA0" w:rsidRPr="007701DB" w:rsidRDefault="00C44CA0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701DB">
                        <w:rPr>
                          <w:rFonts w:ascii="Comic Sans MS" w:hAnsi="Comic Sans MS"/>
                          <w:sz w:val="32"/>
                        </w:rPr>
                        <w:t xml:space="preserve">I saw photos of New York 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 xml:space="preserve">City </w:t>
                      </w:r>
                      <w:r w:rsidR="000A7ED1" w:rsidRPr="007701DB">
                        <w:rPr>
                          <w:rFonts w:ascii="Comic Sans MS" w:hAnsi="Comic Sans MS"/>
                          <w:sz w:val="32"/>
                        </w:rPr>
                        <w:t>skyscrapers.</w:t>
                      </w:r>
                    </w:p>
                  </w:txbxContent>
                </v:textbox>
              </v:shape>
            </w:pict>
          </mc:Fallback>
        </mc:AlternateContent>
      </w:r>
      <w:r w:rsidR="003D72BF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913216" behindDoc="0" locked="0" layoutInCell="1" allowOverlap="1" wp14:anchorId="78AC7EED" wp14:editId="0C8E473B">
            <wp:simplePos x="0" y="0"/>
            <wp:positionH relativeFrom="column">
              <wp:posOffset>3390900</wp:posOffset>
            </wp:positionH>
            <wp:positionV relativeFrom="paragraph">
              <wp:posOffset>3460750</wp:posOffset>
            </wp:positionV>
            <wp:extent cx="2457450" cy="2298700"/>
            <wp:effectExtent l="0" t="0" r="0" b="6350"/>
            <wp:wrapNone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ty Blocks.JPG"/>
                    <pic:cNvPicPr/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39"/>
                    <a:stretch/>
                  </pic:blipFill>
                  <pic:spPr bwMode="auto">
                    <a:xfrm>
                      <a:off x="0" y="0"/>
                      <a:ext cx="2457450" cy="22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BF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916288" behindDoc="0" locked="0" layoutInCell="1" allowOverlap="1" wp14:anchorId="494F62F2" wp14:editId="0593C6D1">
            <wp:simplePos x="0" y="0"/>
            <wp:positionH relativeFrom="column">
              <wp:posOffset>-209550</wp:posOffset>
            </wp:positionH>
            <wp:positionV relativeFrom="paragraph">
              <wp:posOffset>3595370</wp:posOffset>
            </wp:positionV>
            <wp:extent cx="2962275" cy="2023745"/>
            <wp:effectExtent l="0" t="0" r="9525" b="0"/>
            <wp:wrapNone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bai_Skyscrapers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BF" w:rsidRPr="005C32A7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13EFECB" wp14:editId="38C1746F">
                <wp:simplePos x="0" y="0"/>
                <wp:positionH relativeFrom="column">
                  <wp:posOffset>3219450</wp:posOffset>
                </wp:positionH>
                <wp:positionV relativeFrom="paragraph">
                  <wp:posOffset>5819775</wp:posOffset>
                </wp:positionV>
                <wp:extent cx="2686050" cy="390525"/>
                <wp:effectExtent l="0" t="0" r="19050" b="28575"/>
                <wp:wrapNone/>
                <wp:docPr id="7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32A7" w:rsidRPr="007701DB" w:rsidRDefault="005C32A7" w:rsidP="005C32A7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701D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So </w:t>
                            </w:r>
                            <w:r w:rsidR="000E3490" w:rsidRPr="007701D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too 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>did</w:t>
                            </w:r>
                            <w:r w:rsidRPr="007701DB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my resources.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53.5pt;margin-top:458.25pt;width:211.5pt;height:30.7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">
                <v:textbox>
                  <w:txbxContent>
                    <w:p w:rsidR="005C32A7" w:rsidRPr="007701DB" w:rsidRDefault="005C32A7" w:rsidP="005C32A7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701DB">
                        <w:rPr>
                          <w:rFonts w:ascii="Comic Sans MS" w:hAnsi="Comic Sans MS"/>
                          <w:sz w:val="32"/>
                        </w:rPr>
                        <w:t xml:space="preserve">So </w:t>
                      </w:r>
                      <w:r w:rsidR="000E3490" w:rsidRPr="007701DB">
                        <w:rPr>
                          <w:rFonts w:ascii="Comic Sans MS" w:hAnsi="Comic Sans MS"/>
                          <w:sz w:val="32"/>
                        </w:rPr>
                        <w:t xml:space="preserve">too 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>did</w:t>
                      </w:r>
                      <w:r w:rsidRPr="007701DB">
                        <w:rPr>
                          <w:rFonts w:ascii="Comic Sans MS" w:hAnsi="Comic Sans MS"/>
                          <w:sz w:val="32"/>
                        </w:rPr>
                        <w:t xml:space="preserve"> my resources.</w:t>
                      </w:r>
                    </w:p>
                  </w:txbxContent>
                </v:textbox>
              </v:shape>
            </w:pict>
          </mc:Fallback>
        </mc:AlternateContent>
      </w:r>
      <w:r w:rsidR="003D72BF" w:rsidRPr="005C32A7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72888CA" wp14:editId="19148D4B">
                <wp:simplePos x="0" y="0"/>
                <wp:positionH relativeFrom="column">
                  <wp:posOffset>-228600</wp:posOffset>
                </wp:positionH>
                <wp:positionV relativeFrom="paragraph">
                  <wp:posOffset>5676900</wp:posOffset>
                </wp:positionV>
                <wp:extent cx="2647950" cy="752475"/>
                <wp:effectExtent l="0" t="0" r="19050" b="28575"/>
                <wp:wrapNone/>
                <wp:docPr id="7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32A7" w:rsidRPr="007701DB" w:rsidRDefault="005C32A7" w:rsidP="005C32A7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7701DB">
                              <w:rPr>
                                <w:rFonts w:ascii="Comic Sans MS" w:hAnsi="Comic Sans MS"/>
                                <w:sz w:val="32"/>
                              </w:rPr>
                              <w:t>Over time my perspective developed…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18pt;margin-top:447pt;width:208.5pt;height:59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">
                <v:textbox>
                  <w:txbxContent>
                    <w:p w:rsidR="005C32A7" w:rsidRPr="007701DB" w:rsidRDefault="005C32A7" w:rsidP="005C32A7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7701DB">
                        <w:rPr>
                          <w:rFonts w:ascii="Comic Sans MS" w:hAnsi="Comic Sans MS"/>
                          <w:sz w:val="32"/>
                        </w:rPr>
                        <w:t>Over time my perspective developed…</w:t>
                      </w:r>
                    </w:p>
                  </w:txbxContent>
                </v:textbox>
              </v:shape>
            </w:pict>
          </mc:Fallback>
        </mc:AlternateContent>
      </w:r>
      <w:r w:rsidR="003D72BF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1914240" behindDoc="0" locked="0" layoutInCell="1" allowOverlap="1" wp14:anchorId="447D3CE7" wp14:editId="13964EC6">
            <wp:simplePos x="0" y="0"/>
            <wp:positionH relativeFrom="column">
              <wp:posOffset>301625</wp:posOffset>
            </wp:positionH>
            <wp:positionV relativeFrom="paragraph">
              <wp:posOffset>6581775</wp:posOffset>
            </wp:positionV>
            <wp:extent cx="2921000" cy="2190750"/>
            <wp:effectExtent l="0" t="0" r="0" b="0"/>
            <wp:wrapNone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 City Blocks.JPG"/>
                    <pic:cNvPicPr/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BF">
        <w:rPr>
          <w:rFonts w:ascii="Comic Sans MS" w:hAnsi="Comic Sans MS"/>
          <w:b/>
          <w:sz w:val="32"/>
        </w:rPr>
        <w:t>Building models of cities</w:t>
      </w:r>
      <w:r w:rsidR="004B6EE5">
        <w:rPr>
          <w:rFonts w:ascii="Comic Sans MS" w:hAnsi="Comic Sans MS"/>
          <w:sz w:val="40"/>
        </w:rPr>
        <w:br w:type="page"/>
      </w:r>
      <w:r w:rsidR="003D72BF" w:rsidRPr="006E6996">
        <w:rPr>
          <w:rFonts w:ascii="Comic Sans MS" w:hAnsi="Comic Sans MS"/>
          <w:b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9E32EAD" wp14:editId="1B82A467">
                <wp:simplePos x="0" y="0"/>
                <wp:positionH relativeFrom="column">
                  <wp:posOffset>3334385</wp:posOffset>
                </wp:positionH>
                <wp:positionV relativeFrom="paragraph">
                  <wp:posOffset>7104380</wp:posOffset>
                </wp:positionV>
                <wp:extent cx="2337435" cy="1069340"/>
                <wp:effectExtent l="0" t="0" r="24765" b="16510"/>
                <wp:wrapNone/>
                <wp:docPr id="777" name="Text Box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435" cy="1069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D72BF" w:rsidRPr="006E6996" w:rsidRDefault="003D72BF" w:rsidP="003D72BF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6E6996">
                              <w:rPr>
                                <w:rFonts w:ascii="Comic Sans MS" w:hAnsi="Comic Sans MS"/>
                                <w:sz w:val="32"/>
                              </w:rPr>
                              <w:t>By the way, I’ve never been to New York or Dubai… yet.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7" o:spid="_x0000_s1037" type="#_x0000_t202" style="position:absolute;margin-left:262.55pt;margin-top:559.4pt;width:184.05pt;height:84.2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" fillcolor="window" strokeweight=".5pt">
                <v:textbox>
                  <w:txbxContent>
                    <w:p w:rsidR="003D72BF" w:rsidRPr="006E6996" w:rsidRDefault="003D72BF" w:rsidP="003D72BF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6E6996">
                        <w:rPr>
                          <w:rFonts w:ascii="Comic Sans MS" w:hAnsi="Comic Sans MS"/>
                          <w:sz w:val="32"/>
                        </w:rPr>
                        <w:t>By the way, I’ve never been to New York or Dubai… yet.</w:t>
                      </w:r>
                    </w:p>
                  </w:txbxContent>
                </v:textbox>
              </v:shape>
            </w:pict>
          </mc:Fallback>
        </mc:AlternateContent>
      </w:r>
    </w:p>
    <w:p w:rsidR="00FA09BB" w:rsidRDefault="00173A2D">
      <w:pPr>
        <w:rPr>
          <w:rFonts w:ascii="Comic Sans MS" w:hAnsi="Comic Sans MS"/>
          <w:sz w:val="40"/>
          <w:u w:val="single"/>
        </w:rPr>
      </w:pPr>
      <w:r>
        <w:rPr>
          <w:rFonts w:ascii="Comic Sans MS" w:hAnsi="Comic Sans MS"/>
          <w:noProof/>
          <w:sz w:val="40"/>
          <w:u w:val="single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4EB02D6" wp14:editId="46D88BCE">
                <wp:simplePos x="0" y="0"/>
                <wp:positionH relativeFrom="column">
                  <wp:posOffset>190500</wp:posOffset>
                </wp:positionH>
                <wp:positionV relativeFrom="paragraph">
                  <wp:posOffset>514350</wp:posOffset>
                </wp:positionV>
                <wp:extent cx="2619375" cy="1809750"/>
                <wp:effectExtent l="0" t="0" r="28575" b="19050"/>
                <wp:wrapNone/>
                <wp:docPr id="727" name="Rounded Rectangle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1809750"/>
                        </a:xfrm>
                        <a:prstGeom prst="round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27" o:spid="_x0000_s1026" style="position:absolute;margin-left:15pt;margin-top:40.5pt;width:206.25pt;height:142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" strokecolor="#9bbb59 [3206]" strokeweight="2pt">
                <v:fill r:id="rId66" o:title="" recolor="t" rotate="t" type="frame"/>
              </v:roundrect>
            </w:pict>
          </mc:Fallback>
        </mc:AlternateContent>
      </w:r>
      <w:r w:rsidR="00CC3B57">
        <w:rPr>
          <w:rFonts w:ascii="Comic Sans MS" w:hAnsi="Comic Sans MS"/>
          <w:sz w:val="40"/>
          <w:u w:val="single"/>
        </w:rPr>
        <w:t>Growing up</w:t>
      </w:r>
    </w:p>
    <w:p w:rsidR="004B6EE5" w:rsidRDefault="001239ED">
      <w:pPr>
        <w:rPr>
          <w:rFonts w:ascii="Comic Sans MS" w:hAnsi="Comic Sans MS"/>
          <w:sz w:val="40"/>
        </w:rPr>
      </w:pPr>
      <w:r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4AA4BB9" wp14:editId="0427D14D">
                <wp:simplePos x="0" y="0"/>
                <wp:positionH relativeFrom="column">
                  <wp:posOffset>47625</wp:posOffset>
                </wp:positionH>
                <wp:positionV relativeFrom="paragraph">
                  <wp:posOffset>2799715</wp:posOffset>
                </wp:positionV>
                <wp:extent cx="1895475" cy="3209925"/>
                <wp:effectExtent l="0" t="0" r="28575" b="28575"/>
                <wp:wrapNone/>
                <wp:docPr id="759" name="Oval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3209925"/>
                        </a:xfrm>
                        <a:prstGeom prst="ellipse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59" o:spid="_x0000_s1026" style="position:absolute;margin-left:3.75pt;margin-top:220.45pt;width:149.25pt;height:252.7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" strokecolor="#9bbb59 [3206]" strokeweight="2pt">
                <v:fill r:id="rId68" o:title="" recolor="t" rotate="t" type="frame"/>
              </v:oval>
            </w:pict>
          </mc:Fallback>
        </mc:AlternateContent>
      </w:r>
      <w:r w:rsidR="00AB3102">
        <w:rPr>
          <w:rFonts w:ascii="Comic Sans MS" w:hAnsi="Comic Sans MS"/>
          <w:noProof/>
          <w:sz w:val="40"/>
          <w:lang w:eastAsia="en-GB"/>
        </w:rPr>
        <w:drawing>
          <wp:anchor distT="0" distB="0" distL="114300" distR="114300" simplePos="0" relativeHeight="252000256" behindDoc="0" locked="0" layoutInCell="1" allowOverlap="1" wp14:anchorId="06952954" wp14:editId="235F3164">
            <wp:simplePos x="0" y="0"/>
            <wp:positionH relativeFrom="column">
              <wp:posOffset>2571750</wp:posOffset>
            </wp:positionH>
            <wp:positionV relativeFrom="paragraph">
              <wp:posOffset>2800350</wp:posOffset>
            </wp:positionV>
            <wp:extent cx="1590675" cy="2122927"/>
            <wp:effectExtent l="0" t="0" r="0" b="0"/>
            <wp:wrapNone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undwoodII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8" b="7294"/>
                    <a:stretch/>
                  </pic:blipFill>
                  <pic:spPr bwMode="auto">
                    <a:xfrm>
                      <a:off x="0" y="0"/>
                      <a:ext cx="1590675" cy="212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15F693CF" wp14:editId="2F9134CE">
                <wp:simplePos x="0" y="0"/>
                <wp:positionH relativeFrom="column">
                  <wp:posOffset>3708400</wp:posOffset>
                </wp:positionH>
                <wp:positionV relativeFrom="paragraph">
                  <wp:posOffset>24130</wp:posOffset>
                </wp:positionV>
                <wp:extent cx="1838325" cy="1762125"/>
                <wp:effectExtent l="0" t="0" r="0" b="28575"/>
                <wp:wrapNone/>
                <wp:docPr id="758" name="Group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325" cy="1762125"/>
                          <a:chOff x="0" y="0"/>
                          <a:chExt cx="1743075" cy="1781175"/>
                        </a:xfrm>
                      </wpg:grpSpPr>
                      <wps:wsp>
                        <wps:cNvPr id="294" name="Rounded Rectangle 294"/>
                        <wps:cNvSpPr/>
                        <wps:spPr>
                          <a:xfrm>
                            <a:off x="47625" y="0"/>
                            <a:ext cx="1638300" cy="178117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9BBB59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550" b="14213"/>
                          <a:stretch/>
                        </pic:blipFill>
                        <pic:spPr bwMode="auto">
                          <a:xfrm>
                            <a:off x="0" y="66675"/>
                            <a:ext cx="1743075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58" o:spid="_x0000_s1026" style="position:absolute;margin-left:292pt;margin-top:1.9pt;width:144.75pt;height:138.75pt;z-index:251962368;mso-width-relative:margin;mso-height-relative:margin" coordsize="17430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">
                <v:roundrect id="Rounded Rectangle 294" o:spid="_x0000_s1027" style="position:absolute;left:476;width:16383;height:178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At6sQA&#10;AADcAAAADwAAAGRycy9kb3ducmV2LnhtbESPQWsCMRSE7wX/Q3iCt5qsFNmuxkVaCkXqodqLt8fm&#10;uRvcvGw3Udd/3whCj8PMfMMsy8G14kJ9sJ41ZFMFgrjyxnKt4Wf/8ZyDCBHZYOuZNNwoQLkaPS2x&#10;MP7K33TZxVokCIcCNTQxdoWUoWrIYZj6jjh5R987jEn2tTQ9XhPctXKm1Fw6tJwWGuzoraHqtDs7&#10;DTUPPtvgWW7t7/tBbr5ye1K51pPxsF6AiDTE//Cj/Wk0zF5f4H4mH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QLerEAAAA3AAAAA8AAAAAAAAAAAAAAAAAmAIAAGRycy9k&#10;b3ducmV2LnhtbFBLBQYAAAAABAAEAPUAAACJAwAAAAA=&#10;" fillcolor="window" strokecolor="#9bbb59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5" o:spid="_x0000_s1028" type="#_x0000_t75" style="position:absolute;top:666;width:17430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lXk/DAAAA3AAAAA8AAABkcnMvZG93bnJldi54bWxEj0FrwkAUhO8F/8PyCt7qpgUbSV1FBGlu&#10;Yir2+sg+s8Hs25DdxOTfu0Khx2FmvmHW29E2YqDO144VvC8SEMSl0zVXCs4/h7cVCB+QNTaOScFE&#10;Hrab2csaM+3ufKKhCJWIEPYZKjAhtJmUvjRk0S9cSxy9q+sshii7SuoO7xFuG/mRJJ/SYs1xwWBL&#10;e0PlreitgiSlfCq+R3906a0+NmZ/+e0Lpeav4+4LRKAx/If/2rlWkC6X8DwTj4D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VeT8MAAADcAAAADwAAAAAAAAAAAAAAAACf&#10;AgAAZHJzL2Rvd25yZXYueG1sUEsFBgAAAAAEAAQA9wAAAI8DAAAAAA==&#10;">
                  <v:imagedata r:id="rId71" o:title="" cropbottom="9315f" cropright="39682f" chromakey="white"/>
                  <v:path arrowok="t"/>
                </v:shape>
              </v:group>
            </w:pict>
          </mc:Fallback>
        </mc:AlternateContent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0A39D0C" wp14:editId="4FCCC9DF">
                <wp:simplePos x="0" y="0"/>
                <wp:positionH relativeFrom="column">
                  <wp:posOffset>3000375</wp:posOffset>
                </wp:positionH>
                <wp:positionV relativeFrom="paragraph">
                  <wp:posOffset>6333490</wp:posOffset>
                </wp:positionV>
                <wp:extent cx="2790825" cy="1476375"/>
                <wp:effectExtent l="0" t="0" r="28575" b="28575"/>
                <wp:wrapNone/>
                <wp:docPr id="775" name="Text Box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3A2D" w:rsidRPr="00173A2D" w:rsidRDefault="00173A2D" w:rsidP="00173A2D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>n 2013 I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joined the ICE team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>.  I now help deliver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 service to other disabled children and adults.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5" o:spid="_x0000_s1037" type="#_x0000_t202" style="position:absolute;margin-left:236.25pt;margin-top:498.7pt;width:219.75pt;height:116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" fillcolor="white [3201]" strokeweight=".5pt">
                <v:textbox>
                  <w:txbxContent>
                    <w:p w:rsidR="00173A2D" w:rsidRPr="00173A2D" w:rsidRDefault="00173A2D" w:rsidP="00173A2D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>n 2013 I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joined the ICE team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>.  I now help deliver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a service to other disabled children and adults.</w:t>
                      </w:r>
                    </w:p>
                  </w:txbxContent>
                </v:textbox>
              </v:shape>
            </w:pict>
          </mc:Fallback>
        </mc:AlternateContent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E695B3B" wp14:editId="2ADDE3DD">
                <wp:simplePos x="0" y="0"/>
                <wp:positionH relativeFrom="column">
                  <wp:posOffset>-19050</wp:posOffset>
                </wp:positionH>
                <wp:positionV relativeFrom="paragraph">
                  <wp:posOffset>6133465</wp:posOffset>
                </wp:positionV>
                <wp:extent cx="2905125" cy="2019300"/>
                <wp:effectExtent l="0" t="0" r="28575" b="19050"/>
                <wp:wrapNone/>
                <wp:docPr id="774" name="Rounded Rectangle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2019300"/>
                        </a:xfrm>
                        <a:prstGeom prst="roundRect">
                          <a:avLst/>
                        </a:prstGeom>
                        <a:blipFill dpi="0" rotWithShape="1"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74" o:spid="_x0000_s1026" style="position:absolute;margin-left:-1.5pt;margin-top:482.95pt;width:228.75pt;height:159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" strokecolor="#9bbb59 [3206]" strokeweight="2pt">
                <v:fill r:id="rId74" o:title="" recolor="t" rotate="t" type="frame"/>
              </v:roundrect>
            </w:pict>
          </mc:Fallback>
        </mc:AlternateContent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D7B71AD" wp14:editId="23C4ABE7">
                <wp:simplePos x="0" y="0"/>
                <wp:positionH relativeFrom="column">
                  <wp:posOffset>2809240</wp:posOffset>
                </wp:positionH>
                <wp:positionV relativeFrom="paragraph">
                  <wp:posOffset>4989195</wp:posOffset>
                </wp:positionV>
                <wp:extent cx="0" cy="171450"/>
                <wp:effectExtent l="57150" t="19050" r="76200" b="76200"/>
                <wp:wrapNone/>
                <wp:docPr id="798" name="Straight Connector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V="1">
                          <a:off x="0" y="0"/>
                          <a:ext cx="0" cy="171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798" o:spid="_x0000_s1026" style="position:absolute;rotation:180;flip:y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2pt,392.85pt" to="221.2pt,40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" strokecolor="#9bbb59" strokeweight="2pt">
                <v:shadow on="t" color="black" opacity="24903f" origin=",.5" offset="0,.55556mm"/>
              </v:line>
            </w:pict>
          </mc:Fallback>
        </mc:AlternateContent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B037D48" wp14:editId="5FEA0E1E">
                <wp:simplePos x="0" y="0"/>
                <wp:positionH relativeFrom="column">
                  <wp:posOffset>1990725</wp:posOffset>
                </wp:positionH>
                <wp:positionV relativeFrom="paragraph">
                  <wp:posOffset>4989830</wp:posOffset>
                </wp:positionV>
                <wp:extent cx="819150" cy="0"/>
                <wp:effectExtent l="0" t="133350" r="0" b="171450"/>
                <wp:wrapNone/>
                <wp:docPr id="795" name="Straight Arrow Connector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81915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9BBB59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95" o:spid="_x0000_s1026" type="#_x0000_t32" style="position:absolute;margin-left:156.75pt;margin-top:392.9pt;width:64.5pt;height:0;rotation:180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" strokecolor="#9bbb59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5C0C2E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312C825F" wp14:editId="13923874">
                <wp:simplePos x="0" y="0"/>
                <wp:positionH relativeFrom="column">
                  <wp:posOffset>4219575</wp:posOffset>
                </wp:positionH>
                <wp:positionV relativeFrom="paragraph">
                  <wp:posOffset>4523740</wp:posOffset>
                </wp:positionV>
                <wp:extent cx="819150" cy="171450"/>
                <wp:effectExtent l="57150" t="19050" r="76200" b="171450"/>
                <wp:wrapNone/>
                <wp:docPr id="788" name="Group 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171450"/>
                          <a:chOff x="0" y="0"/>
                          <a:chExt cx="819150" cy="171450"/>
                        </a:xfrm>
                      </wpg:grpSpPr>
                      <wps:wsp>
                        <wps:cNvPr id="783" name="Straight Arrow Connector 783"/>
                        <wps:cNvCnPr/>
                        <wps:spPr>
                          <a:xfrm flipH="1">
                            <a:off x="0" y="171450"/>
                            <a:ext cx="819150" cy="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2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4" name="Straight Connector 784"/>
                        <wps:cNvCnPr/>
                        <wps:spPr>
                          <a:xfrm flipV="1">
                            <a:off x="819150" y="0"/>
                            <a:ext cx="0" cy="1714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8" o:spid="_x0000_s1026" style="position:absolute;margin-left:332.25pt;margin-top:356.2pt;width:64.5pt;height:13.5pt;z-index:251971584" coordsize="8191,1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">
                <v:shape id="Straight Arrow Connector 783" o:spid="_x0000_s1027" type="#_x0000_t32" style="position:absolute;top:1714;width:819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pzTcMAAADcAAAADwAAAGRycy9kb3ducmV2LnhtbESPT4vCMBTE7wt+h/CEva2pK2ipRhHZ&#10;BY+uevD4aF7/YPPSJlnbfvuNsOBxmJnfMJvdYBrxIOdrywrmswQEcW51zaWC6+X7IwXhA7LGxjIp&#10;GMnDbjt522Cmbc8/9DiHUkQI+wwVVCG0mZQ+r8ign9mWOHqFdQZDlK6U2mEf4aaRn0mylAZrjgsV&#10;tnSoKL+ff42Cwq8KF1Itu/brNvZj152WaafU+3TYr0EEGsIr/N8+agWrdAHPM/EIyO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+6c03DAAAA3AAAAA8AAAAAAAAAAAAA&#10;AAAAoQIAAGRycy9kb3ducmV2LnhtbFBLBQYAAAAABAAEAPkAAACRAwAAAAA=&#10;" strokecolor="#9bbb59 [3206]" strokeweight="3pt">
                  <v:stroke endarrow="open"/>
                  <v:shadow on="t" color="black" opacity="22937f" origin=",.5" offset="0,.63889mm"/>
                </v:shape>
                <v:line id="Straight Connector 784" o:spid="_x0000_s1028" style="position:absolute;flip:y;visibility:visible;mso-wrap-style:square" from="8191,0" to="8191,17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VqcYAAADcAAAADwAAAGRycy9kb3ducmV2LnhtbESPzWrDMBCE74G8g9hCL6GRXUJtnMgm&#10;FFrcW/NzaG4ba2ObWivXUhPn7atAIcdhZr5hVsVoOnGmwbWWFcTzCARxZXXLtYL97u0pBeE8ssbO&#10;Mim4koMin05WmGl74Q2dt74WAcIuQwWN930mpasaMujmticO3skOBn2QQy31gJcAN518jqIXabDl&#10;sNBgT68NVd/bX6Pg6/N99vMRl9VxTHSZ9AddJ7FX6vFhXC9BeBr9PfzfLrWCJF3A7Uw4AjL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XVanGAAAA3AAAAA8AAAAAAAAA&#10;AAAAAAAAoQIAAGRycy9kb3ducmV2LnhtbFBLBQYAAAAABAAEAPkAAACUAwAAAAA=&#10;" strokecolor="#9bbb59 [3206]" strokeweight="2pt">
                  <v:shadow on="t" color="black" opacity="24903f" origin=",.5" offset="0,.55556mm"/>
                </v:line>
              </v:group>
            </w:pict>
          </mc:Fallback>
        </mc:AlternateContent>
      </w:r>
      <w:r w:rsidR="00173A2D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B8C679F" wp14:editId="0470226C">
                <wp:simplePos x="0" y="0"/>
                <wp:positionH relativeFrom="column">
                  <wp:posOffset>2000250</wp:posOffset>
                </wp:positionH>
                <wp:positionV relativeFrom="paragraph">
                  <wp:posOffset>5198110</wp:posOffset>
                </wp:positionV>
                <wp:extent cx="2981325" cy="704850"/>
                <wp:effectExtent l="0" t="0" r="28575" b="19050"/>
                <wp:wrapNone/>
                <wp:docPr id="773" name="Text Box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B57" w:rsidRPr="00CC3B57" w:rsidRDefault="00CC3B57" w:rsidP="00173A2D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</w:t>
                            </w:r>
                            <w:r w:rsidR="00173A2D">
                              <w:rPr>
                                <w:rFonts w:ascii="Comic Sans MS" w:hAnsi="Comic Sans MS"/>
                                <w:sz w:val="32"/>
                              </w:rPr>
                              <w:t xml:space="preserve">even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went to university and gain</w:t>
                            </w:r>
                            <w:r w:rsidR="00173A2D">
                              <w:rPr>
                                <w:rFonts w:ascii="Comic Sans MS" w:hAnsi="Comic Sans MS"/>
                                <w:sz w:val="32"/>
                              </w:rPr>
                              <w:t>ed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 degree in English.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73" o:spid="_x0000_s1038" type="#_x0000_t202" style="position:absolute;margin-left:157.5pt;margin-top:409.3pt;width:234.75pt;height:55.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" fillcolor="white [3201]" strokeweight=".5pt">
                <v:textbox>
                  <w:txbxContent>
                    <w:p w:rsidR="00CC3B57" w:rsidRPr="00CC3B57" w:rsidRDefault="00CC3B57" w:rsidP="00173A2D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 xml:space="preserve">I </w:t>
                      </w:r>
                      <w:r w:rsidR="00173A2D">
                        <w:rPr>
                          <w:rFonts w:ascii="Comic Sans MS" w:hAnsi="Comic Sans MS"/>
                          <w:sz w:val="32"/>
                        </w:rPr>
                        <w:t xml:space="preserve">even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went to university and gain</w:t>
                      </w:r>
                      <w:r w:rsidR="00173A2D">
                        <w:rPr>
                          <w:rFonts w:ascii="Comic Sans MS" w:hAnsi="Comic Sans MS"/>
                          <w:sz w:val="32"/>
                        </w:rPr>
                        <w:t>ed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a degree in English.</w:t>
                      </w:r>
                    </w:p>
                  </w:txbxContent>
                </v:textbox>
              </v:shape>
            </w:pict>
          </mc:Fallback>
        </mc:AlternateContent>
      </w:r>
      <w:r w:rsidR="00173A2D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CE52CAD" wp14:editId="5EEFBF77">
                <wp:simplePos x="0" y="0"/>
                <wp:positionH relativeFrom="column">
                  <wp:posOffset>4479290</wp:posOffset>
                </wp:positionH>
                <wp:positionV relativeFrom="paragraph">
                  <wp:posOffset>3009265</wp:posOffset>
                </wp:positionV>
                <wp:extent cx="1704975" cy="1514475"/>
                <wp:effectExtent l="0" t="0" r="28575" b="28575"/>
                <wp:wrapNone/>
                <wp:docPr id="778" name="Text Box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3A2D" w:rsidRPr="00173A2D" w:rsidRDefault="00173A2D" w:rsidP="005C0C2E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</w:t>
                            </w:r>
                            <w:r w:rsidR="0080535B">
                              <w:rPr>
                                <w:rFonts w:ascii="Comic Sans MS" w:hAnsi="Comic Sans MS"/>
                                <w:sz w:val="32"/>
                              </w:rPr>
                              <w:t>got to</w:t>
                            </w:r>
                            <w:r w:rsidR="00FB07C9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work voluntary at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Roundwood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Garden Centre.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78" o:spid="_x0000_s1040" type="#_x0000_t202" style="position:absolute;margin-left:352.7pt;margin-top:236.95pt;width:134.25pt;height:119.2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" fillcolor="white [3201]" strokeweight=".5pt">
                <v:textbox>
                  <w:txbxContent>
                    <w:p w:rsidR="00173A2D" w:rsidRPr="00173A2D" w:rsidRDefault="00173A2D" w:rsidP="005C0C2E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 xml:space="preserve">I </w:t>
                      </w:r>
                      <w:r w:rsidR="0080535B">
                        <w:rPr>
                          <w:rFonts w:ascii="Comic Sans MS" w:hAnsi="Comic Sans MS"/>
                          <w:sz w:val="32"/>
                        </w:rPr>
                        <w:t>got to</w:t>
                      </w:r>
                      <w:r w:rsidR="00FB07C9">
                        <w:rPr>
                          <w:rFonts w:ascii="Comic Sans MS" w:hAnsi="Comic Sans MS"/>
                          <w:sz w:val="32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work voluntary at </w:t>
                      </w:r>
                      <w:proofErr w:type="spellStart"/>
                      <w:r>
                        <w:rPr>
                          <w:rFonts w:ascii="Comic Sans MS" w:hAnsi="Comic Sans MS"/>
                          <w:sz w:val="32"/>
                        </w:rPr>
                        <w:t>Roundwood</w:t>
                      </w:r>
                      <w:proofErr w:type="spellEnd"/>
                      <w:r>
                        <w:rPr>
                          <w:rFonts w:ascii="Comic Sans MS" w:hAnsi="Comic Sans MS"/>
                          <w:sz w:val="32"/>
                        </w:rPr>
                        <w:t xml:space="preserve"> Garden Centre.</w:t>
                      </w:r>
                    </w:p>
                  </w:txbxContent>
                </v:textbox>
              </v:shape>
            </w:pict>
          </mc:Fallback>
        </mc:AlternateContent>
      </w:r>
      <w:r w:rsidR="00173A2D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CAAB266" wp14:editId="1B8ADAC2">
                <wp:simplePos x="0" y="0"/>
                <wp:positionH relativeFrom="column">
                  <wp:posOffset>-105410</wp:posOffset>
                </wp:positionH>
                <wp:positionV relativeFrom="paragraph">
                  <wp:posOffset>1894840</wp:posOffset>
                </wp:positionV>
                <wp:extent cx="3228975" cy="647700"/>
                <wp:effectExtent l="0" t="0" r="28575" b="19050"/>
                <wp:wrapNone/>
                <wp:docPr id="776" name="Text Box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3A2D" w:rsidRPr="00961DFC" w:rsidRDefault="00173A2D" w:rsidP="00173A2D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It’s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thanks to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my brother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that I can interact with people.</w:t>
                            </w:r>
                          </w:p>
                          <w:p w:rsidR="00173A2D" w:rsidRDefault="00173A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6" o:spid="_x0000_s1041" type="#_x0000_t202" style="position:absolute;margin-left:-8.3pt;margin-top:149.2pt;width:254.25pt;height:51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" fillcolor="white [3201]" strokeweight=".5pt">
                <v:textbox>
                  <w:txbxContent>
                    <w:p w:rsidR="00173A2D" w:rsidRPr="00961DFC" w:rsidRDefault="00173A2D" w:rsidP="00173A2D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It’s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 thanks to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my brother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 that I can interact with people.</w:t>
                      </w:r>
                    </w:p>
                    <w:p w:rsidR="00173A2D" w:rsidRDefault="00173A2D"/>
                  </w:txbxContent>
                </v:textbox>
              </v:shape>
            </w:pict>
          </mc:Fallback>
        </mc:AlternateContent>
      </w:r>
      <w:r w:rsidR="00173A2D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18A3572" wp14:editId="2E30FA88">
                <wp:simplePos x="0" y="0"/>
                <wp:positionH relativeFrom="column">
                  <wp:posOffset>3504565</wp:posOffset>
                </wp:positionH>
                <wp:positionV relativeFrom="paragraph">
                  <wp:posOffset>1911985</wp:posOffset>
                </wp:positionV>
                <wp:extent cx="2171700" cy="771525"/>
                <wp:effectExtent l="0" t="0" r="19050" b="28575"/>
                <wp:wrapNone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B57" w:rsidRPr="00CC3B57" w:rsidRDefault="00CC3B57" w:rsidP="00173A2D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 had plenty of support at school.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2" o:spid="_x0000_s1041" type="#_x0000_t202" style="position:absolute;margin-left:275.95pt;margin-top:150.55pt;width:171pt;height:60.75pt;z-index:25196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" fillcolor="white [3201]" strokeweight=".5pt">
                <v:textbox>
                  <w:txbxContent>
                    <w:p w:rsidR="00CC3B57" w:rsidRPr="00CC3B57" w:rsidRDefault="00CC3B57" w:rsidP="00173A2D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 had plenty of support at school.</w:t>
                      </w:r>
                    </w:p>
                  </w:txbxContent>
                </v:textbox>
              </v:shape>
            </w:pict>
          </mc:Fallback>
        </mc:AlternateContent>
      </w:r>
      <w:r w:rsidR="005C32A7">
        <w:rPr>
          <w:rFonts w:ascii="Comic Sans MS" w:hAnsi="Comic Sans MS"/>
          <w:sz w:val="40"/>
        </w:rPr>
        <w:br w:type="page"/>
      </w:r>
    </w:p>
    <w:p w:rsidR="005C32A7" w:rsidRPr="00E0574D" w:rsidRDefault="0080535B">
      <w:pPr>
        <w:rPr>
          <w:rFonts w:ascii="Comic Sans MS" w:hAnsi="Comic Sans MS"/>
          <w:sz w:val="40"/>
        </w:rPr>
      </w:pPr>
      <w:r w:rsidRPr="00D70869">
        <w:rPr>
          <w:rFonts w:ascii="Comic Sans MS" w:hAnsi="Comic Sans MS"/>
          <w:noProof/>
          <w:sz w:val="32"/>
          <w:u w:val="single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19F06D8" wp14:editId="5CD666C2">
                <wp:simplePos x="0" y="0"/>
                <wp:positionH relativeFrom="column">
                  <wp:posOffset>3903345</wp:posOffset>
                </wp:positionH>
                <wp:positionV relativeFrom="paragraph">
                  <wp:posOffset>809625</wp:posOffset>
                </wp:positionV>
                <wp:extent cx="1885950" cy="2400300"/>
                <wp:effectExtent l="0" t="0" r="19050" b="19050"/>
                <wp:wrapTopAndBottom/>
                <wp:docPr id="315" name="Rounded Rectangle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2400300"/>
                        </a:xfrm>
                        <a:prstGeom prst="round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5" o:spid="_x0000_s1026" style="position:absolute;margin-left:307.35pt;margin-top:63.75pt;width:148.5pt;height:189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" strokecolor="windowText" strokeweight="2pt">
                <v:fill r:id="rId76" o:title="" recolor="t" rotate="t" type="frame"/>
                <w10:wrap type="topAndBottom"/>
              </v:roundrect>
            </w:pict>
          </mc:Fallback>
        </mc:AlternateContent>
      </w:r>
      <w:r w:rsidRPr="00825AE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4D7B8A58" wp14:editId="17772A50">
            <wp:simplePos x="0" y="0"/>
            <wp:positionH relativeFrom="column">
              <wp:posOffset>1884045</wp:posOffset>
            </wp:positionH>
            <wp:positionV relativeFrom="paragraph">
              <wp:posOffset>1000125</wp:posOffset>
            </wp:positionV>
            <wp:extent cx="2019300" cy="110617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57" b="13198"/>
                    <a:stretch/>
                  </pic:blipFill>
                  <pic:spPr bwMode="auto">
                    <a:xfrm>
                      <a:off x="0" y="0"/>
                      <a:ext cx="2019300" cy="110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74D" w:rsidRPr="00D70869">
        <w:rPr>
          <w:rFonts w:ascii="Comic Sans MS" w:hAnsi="Comic Sans MS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83065B4" wp14:editId="63BA61C3">
                <wp:simplePos x="0" y="0"/>
                <wp:positionH relativeFrom="column">
                  <wp:posOffset>-19685</wp:posOffset>
                </wp:positionH>
                <wp:positionV relativeFrom="paragraph">
                  <wp:posOffset>733425</wp:posOffset>
                </wp:positionV>
                <wp:extent cx="1895475" cy="2476500"/>
                <wp:effectExtent l="0" t="0" r="28575" b="19050"/>
                <wp:wrapTopAndBottom/>
                <wp:docPr id="314" name="Rounded 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2476500"/>
                        </a:xfrm>
                        <a:prstGeom prst="roundRect">
                          <a:avLst/>
                        </a:prstGeom>
                        <a:blipFill dpi="0"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4" o:spid="_x0000_s1026" style="position:absolute;margin-left:-1.55pt;margin-top:57.75pt;width:149.25pt;height:19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" strokecolor="windowText" strokeweight="2pt">
                <v:fill r:id="rId79" o:title="" recolor="t" rotate="t" type="frame"/>
                <w10:wrap type="topAndBottom"/>
              </v:roundrect>
            </w:pict>
          </mc:Fallback>
        </mc:AlternateContent>
      </w:r>
      <w:r w:rsidR="00E95111" w:rsidRPr="00D70869">
        <w:rPr>
          <w:rFonts w:ascii="Comic Sans MS" w:hAnsi="Comic Sans MS"/>
          <w:sz w:val="40"/>
          <w:u w:val="single"/>
        </w:rPr>
        <w:t>How I communicate</w:t>
      </w:r>
    </w:p>
    <w:p w:rsidR="00E95111" w:rsidRPr="00825AE3" w:rsidRDefault="00D70869">
      <w:pPr>
        <w:rPr>
          <w:rFonts w:ascii="Comic Sans MS" w:hAnsi="Comic Sans MS"/>
        </w:rPr>
      </w:pPr>
      <w:r w:rsidRPr="00825AE3">
        <w:rPr>
          <w:rFonts w:ascii="Comic Sans MS" w:hAnsi="Comic Sans MS"/>
          <w:sz w:val="32"/>
        </w:rPr>
        <w:t>If someone visits me at work, I may stand up and greet you with a handshake</w:t>
      </w:r>
      <w:r w:rsidRPr="00825AE3">
        <w:rPr>
          <w:rFonts w:ascii="Comic Sans MS" w:hAnsi="Comic Sans MS"/>
        </w:rPr>
        <w:t>.</w:t>
      </w:r>
    </w:p>
    <w:p w:rsidR="005C32A7" w:rsidRPr="00E0574D" w:rsidRDefault="00C859AC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56D1A1D" wp14:editId="158F7D57">
                <wp:simplePos x="0" y="0"/>
                <wp:positionH relativeFrom="margin">
                  <wp:posOffset>-47625</wp:posOffset>
                </wp:positionH>
                <wp:positionV relativeFrom="margin">
                  <wp:posOffset>4143375</wp:posOffset>
                </wp:positionV>
                <wp:extent cx="1924050" cy="2438400"/>
                <wp:effectExtent l="0" t="0" r="19050" b="19050"/>
                <wp:wrapSquare wrapText="bothSides"/>
                <wp:docPr id="316" name="Rounded Rectangl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2438400"/>
                        </a:xfrm>
                        <a:prstGeom prst="roundRect">
                          <a:avLst/>
                        </a:prstGeom>
                        <a:blipFill dpi="0" rotWithShape="1">
                          <a:blip r:embed="rId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6" o:spid="_x0000_s1026" style="position:absolute;margin-left:-3.75pt;margin-top:326.25pt;width:151.5pt;height:192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" strokecolor="black [3200]" strokeweight="2pt">
                <v:fill r:id="rId82" o:title="" recolor="t" rotate="t" type="frame"/>
                <w10:wrap type="square" anchorx="margin" anchory="margin"/>
              </v:roundrect>
            </w:pict>
          </mc:Fallback>
        </mc:AlternateContent>
      </w:r>
    </w:p>
    <w:p w:rsidR="00085FE8" w:rsidRPr="00E0574D" w:rsidRDefault="005C32A7">
      <w:pPr>
        <w:rPr>
          <w:rFonts w:ascii="Comic Sans MS" w:hAnsi="Comic Sans MS"/>
        </w:rPr>
      </w:pPr>
      <w:r>
        <w:rPr>
          <w:rFonts w:ascii="Comic Sans MS" w:hAnsi="Comic Sans MS"/>
          <w:sz w:val="32"/>
        </w:rPr>
        <w:t>I’</w:t>
      </w:r>
      <w:r w:rsidR="00E95111" w:rsidRPr="00825AE3">
        <w:rPr>
          <w:rFonts w:ascii="Comic Sans MS" w:hAnsi="Comic Sans MS"/>
          <w:sz w:val="32"/>
        </w:rPr>
        <w:t>ll put my hand up if I wish to speak</w:t>
      </w:r>
    </w:p>
    <w:p w:rsidR="00085FE8" w:rsidRPr="00825AE3" w:rsidRDefault="00F4367C">
      <w:pPr>
        <w:rPr>
          <w:rFonts w:ascii="Comic Sans MS" w:hAnsi="Comic Sans MS"/>
          <w:sz w:val="32"/>
        </w:rPr>
      </w:pPr>
      <w:r w:rsidRPr="00825AE3">
        <w:rPr>
          <w:rFonts w:ascii="Comic Sans MS" w:hAnsi="Comic Sans MS"/>
          <w:sz w:val="32"/>
        </w:rPr>
        <w:t>I speak as fluently as possible</w:t>
      </w:r>
      <w:r w:rsidR="00085FE8" w:rsidRPr="00825AE3">
        <w:rPr>
          <w:rFonts w:ascii="Comic Sans MS" w:hAnsi="Comic Sans MS"/>
          <w:sz w:val="32"/>
        </w:rPr>
        <w:t>, and</w:t>
      </w:r>
      <w:r w:rsidRPr="00825AE3">
        <w:rPr>
          <w:rFonts w:ascii="Comic Sans MS" w:hAnsi="Comic Sans MS"/>
          <w:sz w:val="32"/>
        </w:rPr>
        <w:t xml:space="preserve"> listen to what the speaker has to say</w:t>
      </w:r>
      <w:r w:rsidR="0080535B">
        <w:rPr>
          <w:rFonts w:ascii="Comic Sans MS" w:hAnsi="Comic Sans MS"/>
          <w:sz w:val="32"/>
        </w:rPr>
        <w:t xml:space="preserve"> (if they </w:t>
      </w:r>
      <w:r w:rsidR="00AE1EF9">
        <w:rPr>
          <w:rFonts w:ascii="Comic Sans MS" w:hAnsi="Comic Sans MS"/>
          <w:sz w:val="32"/>
        </w:rPr>
        <w:t>can keep</w:t>
      </w:r>
      <w:r w:rsidR="0080535B">
        <w:rPr>
          <w:rFonts w:ascii="Comic Sans MS" w:hAnsi="Comic Sans MS"/>
          <w:sz w:val="32"/>
        </w:rPr>
        <w:t xml:space="preserve"> my attention)</w:t>
      </w:r>
      <w:r w:rsidRPr="00825AE3">
        <w:rPr>
          <w:rFonts w:ascii="Comic Sans MS" w:hAnsi="Comic Sans MS"/>
          <w:sz w:val="32"/>
        </w:rPr>
        <w:t>.</w:t>
      </w:r>
    </w:p>
    <w:p w:rsidR="00085FE8" w:rsidRPr="00825AE3" w:rsidRDefault="00AB3102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E6A8D48" wp14:editId="58BB0468">
                <wp:simplePos x="0" y="0"/>
                <wp:positionH relativeFrom="column">
                  <wp:posOffset>1254665</wp:posOffset>
                </wp:positionH>
                <wp:positionV relativeFrom="paragraph">
                  <wp:posOffset>29845</wp:posOffset>
                </wp:positionV>
                <wp:extent cx="2257425" cy="2847975"/>
                <wp:effectExtent l="0" t="0" r="28575" b="28575"/>
                <wp:wrapNone/>
                <wp:docPr id="797" name="Rounded Rectangle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847975"/>
                        </a:xfrm>
                        <a:prstGeom prst="round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97" o:spid="_x0000_s1026" style="position:absolute;margin-left:98.8pt;margin-top:2.35pt;width:177.75pt;height:224.2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" strokecolor="black [3200]" strokeweight="2pt">
                <v:fill r:id="rId84" o:title="" recolor="t" rotate="t" type="frame"/>
              </v:roundrect>
            </w:pict>
          </mc:Fallback>
        </mc:AlternateContent>
      </w:r>
    </w:p>
    <w:p w:rsidR="00406254" w:rsidRDefault="00406254">
      <w:pPr>
        <w:rPr>
          <w:rFonts w:ascii="Comic Sans MS" w:hAnsi="Comic Sans MS"/>
          <w:sz w:val="32"/>
        </w:rPr>
      </w:pPr>
    </w:p>
    <w:p w:rsidR="005C32A7" w:rsidRDefault="00A70B93">
      <w:pPr>
        <w:rPr>
          <w:rFonts w:ascii="Comic Sans MS" w:hAnsi="Comic Sans MS"/>
          <w:sz w:val="40"/>
          <w:u w:val="single"/>
        </w:rPr>
      </w:pPr>
      <w:r w:rsidRPr="00A70B93">
        <w:rPr>
          <w:rFonts w:ascii="Comic Sans MS" w:hAnsi="Comic Sans MS"/>
          <w:noProof/>
          <w:sz w:val="4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558DC8C" wp14:editId="4D11D155">
                <wp:simplePos x="0" y="0"/>
                <wp:positionH relativeFrom="column">
                  <wp:posOffset>122830</wp:posOffset>
                </wp:positionH>
                <wp:positionV relativeFrom="paragraph">
                  <wp:posOffset>379446</wp:posOffset>
                </wp:positionV>
                <wp:extent cx="2209800" cy="1433015"/>
                <wp:effectExtent l="0" t="0" r="0" b="0"/>
                <wp:wrapNone/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433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0B93" w:rsidRPr="00E0574D" w:rsidRDefault="00A70B93" w:rsidP="00A70B93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 can u</w:t>
                            </w:r>
                            <w:r w:rsidR="001F76F3">
                              <w:rPr>
                                <w:rFonts w:ascii="Comic Sans MS" w:hAnsi="Comic Sans MS"/>
                                <w:sz w:val="32"/>
                              </w:rPr>
                              <w:t>se low-tech communication tools.</w:t>
                            </w:r>
                          </w:p>
                          <w:p w:rsidR="00A70B93" w:rsidRDefault="00A70B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9.65pt;margin-top:29.9pt;width:174pt;height:112.8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" stroked="f">
                <v:textbox>
                  <w:txbxContent>
                    <w:p w:rsidR="00A70B93" w:rsidRPr="00E0574D" w:rsidRDefault="00A70B93" w:rsidP="00A70B93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 can u</w:t>
                      </w:r>
                      <w:r w:rsidR="001F76F3">
                        <w:rPr>
                          <w:rFonts w:ascii="Comic Sans MS" w:hAnsi="Comic Sans MS"/>
                          <w:sz w:val="32"/>
                        </w:rPr>
                        <w:t>se low-tech communication tools.</w:t>
                      </w:r>
                    </w:p>
                    <w:p w:rsidR="00A70B93" w:rsidRDefault="00A70B93"/>
                  </w:txbxContent>
                </v:textbox>
              </v:shape>
            </w:pict>
          </mc:Fallback>
        </mc:AlternateContent>
      </w:r>
    </w:p>
    <w:p w:rsidR="00E0574D" w:rsidRDefault="00E0574D">
      <w:pPr>
        <w:rPr>
          <w:rFonts w:ascii="Comic Sans MS" w:hAnsi="Comic Sans MS"/>
          <w:sz w:val="40"/>
          <w:u w:val="single"/>
        </w:rPr>
      </w:pPr>
    </w:p>
    <w:p w:rsidR="00A70B93" w:rsidRDefault="00A70B93">
      <w:pPr>
        <w:rPr>
          <w:rFonts w:ascii="Comic Sans MS" w:hAnsi="Comic Sans MS"/>
          <w:sz w:val="40"/>
          <w:u w:val="single"/>
        </w:rPr>
      </w:pPr>
    </w:p>
    <w:p w:rsidR="00E0574D" w:rsidRDefault="00E0574D">
      <w:pPr>
        <w:rPr>
          <w:rFonts w:ascii="Comic Sans MS" w:hAnsi="Comic Sans MS"/>
          <w:sz w:val="40"/>
          <w:u w:val="single"/>
        </w:rPr>
      </w:pPr>
    </w:p>
    <w:p w:rsidR="00B06632" w:rsidRPr="00D70869" w:rsidRDefault="009D175F">
      <w:pPr>
        <w:rPr>
          <w:rFonts w:ascii="Comic Sans MS" w:hAnsi="Comic Sans MS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67136" behindDoc="0" locked="0" layoutInCell="1" allowOverlap="1" wp14:anchorId="307100A1" wp14:editId="7A31E5F2">
            <wp:simplePos x="0" y="0"/>
            <wp:positionH relativeFrom="column">
              <wp:posOffset>1971675</wp:posOffset>
            </wp:positionH>
            <wp:positionV relativeFrom="paragraph">
              <wp:posOffset>485775</wp:posOffset>
            </wp:positionV>
            <wp:extent cx="628650" cy="600075"/>
            <wp:effectExtent l="0" t="0" r="0" b="9525"/>
            <wp:wrapNone/>
            <wp:docPr id="735" name="Picture 735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E3" w:rsidRPr="00D70869">
        <w:rPr>
          <w:rFonts w:ascii="Comic Sans MS" w:hAnsi="Comic Sans MS"/>
          <w:sz w:val="40"/>
          <w:u w:val="single"/>
        </w:rPr>
        <w:t>My communication: dos and don’ts</w:t>
      </w:r>
      <w:r w:rsidR="00B06632" w:rsidRPr="00D70869">
        <w:rPr>
          <w:rFonts w:ascii="Comic Sans MS" w:hAnsi="Comic Sans MS"/>
          <w:u w:val="single"/>
        </w:rPr>
        <w:t xml:space="preserve"> </w:t>
      </w:r>
    </w:p>
    <w:p w:rsidR="00B06632" w:rsidRPr="00B06632" w:rsidRDefault="009D175F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876352" behindDoc="0" locked="0" layoutInCell="1" allowOverlap="1" wp14:anchorId="0144B9C8" wp14:editId="4497E34E">
            <wp:simplePos x="0" y="0"/>
            <wp:positionH relativeFrom="column">
              <wp:posOffset>5372100</wp:posOffset>
            </wp:positionH>
            <wp:positionV relativeFrom="paragraph">
              <wp:posOffset>94615</wp:posOffset>
            </wp:positionV>
            <wp:extent cx="457200" cy="457200"/>
            <wp:effectExtent l="0" t="0" r="0" b="0"/>
            <wp:wrapNone/>
            <wp:docPr id="737" name="Picture 737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F44" w:rsidRPr="00B06632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F80347" wp14:editId="72A274DC">
                <wp:simplePos x="0" y="0"/>
                <wp:positionH relativeFrom="column">
                  <wp:posOffset>3152140</wp:posOffset>
                </wp:positionH>
                <wp:positionV relativeFrom="paragraph">
                  <wp:posOffset>18415</wp:posOffset>
                </wp:positionV>
                <wp:extent cx="2371725" cy="533400"/>
                <wp:effectExtent l="0" t="0" r="9525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2576" w:rsidRPr="00F82576" w:rsidRDefault="00F82576" w:rsidP="00234E1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Please </w:t>
                            </w:r>
                            <w:r w:rsidRPr="00F82576"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Do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n’t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48.2pt;margin-top:1.45pt;width:186.75pt;height:4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" stroked="f">
                <v:textbox>
                  <w:txbxContent>
                    <w:p w:rsidR="00F82576" w:rsidRPr="00F82576" w:rsidRDefault="00F82576" w:rsidP="00234E1E">
                      <w:pPr>
                        <w:jc w:val="center"/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Please </w:t>
                      </w:r>
                      <w:r w:rsidRPr="00F82576"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Do</w:t>
                      </w: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n’t</w:t>
                      </w:r>
                    </w:p>
                  </w:txbxContent>
                </v:textbox>
              </v:shape>
            </w:pict>
          </mc:Fallback>
        </mc:AlternateContent>
      </w:r>
      <w:r w:rsidR="00EB5F44" w:rsidRPr="00B06632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D6A135B" wp14:editId="4975786D">
                <wp:simplePos x="0" y="0"/>
                <wp:positionH relativeFrom="column">
                  <wp:posOffset>295275</wp:posOffset>
                </wp:positionH>
                <wp:positionV relativeFrom="paragraph">
                  <wp:posOffset>27940</wp:posOffset>
                </wp:positionV>
                <wp:extent cx="1895475" cy="533400"/>
                <wp:effectExtent l="0" t="0" r="952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632" w:rsidRPr="00F82576" w:rsidRDefault="00F82576" w:rsidP="00234E1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Please </w:t>
                            </w:r>
                            <w:r w:rsidR="00B06632" w:rsidRPr="00F82576"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23.25pt;margin-top:2.2pt;width:149.25pt;height:4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" stroked="f">
                <v:textbox>
                  <w:txbxContent>
                    <w:p w:rsidR="00B06632" w:rsidRPr="00F82576" w:rsidRDefault="00F82576" w:rsidP="00234E1E">
                      <w:pPr>
                        <w:jc w:val="center"/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Please </w:t>
                      </w:r>
                      <w:r w:rsidR="00B06632" w:rsidRPr="00F82576"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Do</w:t>
                      </w:r>
                    </w:p>
                  </w:txbxContent>
                </v:textbox>
              </v:shape>
            </w:pict>
          </mc:Fallback>
        </mc:AlternateContent>
      </w:r>
    </w:p>
    <w:p w:rsidR="00B06632" w:rsidRDefault="00FA09BB">
      <w:pPr>
        <w:rPr>
          <w:rFonts w:ascii="Comic Sans MS" w:hAnsi="Comic Sans MS"/>
          <w:sz w:val="36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F616CB" wp14:editId="44D55259">
                <wp:simplePos x="0" y="0"/>
                <wp:positionH relativeFrom="column">
                  <wp:posOffset>3562350</wp:posOffset>
                </wp:positionH>
                <wp:positionV relativeFrom="paragraph">
                  <wp:posOffset>304165</wp:posOffset>
                </wp:positionV>
                <wp:extent cx="1733550" cy="2333625"/>
                <wp:effectExtent l="0" t="0" r="19050" b="28575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2333625"/>
                        </a:xfrm>
                        <a:prstGeom prst="round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2576" w:rsidRDefault="00F82576" w:rsidP="00F82576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:rsidR="008126C0" w:rsidRDefault="008126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5" o:spid="_x0000_s1045" style="position:absolute;margin-left:280.5pt;margin-top:23.95pt;width:136.5pt;height:18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" strokecolor="#c0504d [3205]" strokeweight="2pt">
                <v:fill r:id="rId90" o:title="" recolor="t" rotate="t" type="frame"/>
                <v:textbox>
                  <w:txbxContent>
                    <w:p w:rsidR="00F82576" w:rsidRDefault="00F82576" w:rsidP="00F82576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:rsidR="008126C0" w:rsidRDefault="008126C0"/>
                  </w:txbxContent>
                </v:textbox>
              </v:roundrect>
            </w:pict>
          </mc:Fallback>
        </mc:AlternateContent>
      </w:r>
      <w:r w:rsidR="00C859A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29D58FE" wp14:editId="196BF72C">
                <wp:simplePos x="0" y="0"/>
                <wp:positionH relativeFrom="column">
                  <wp:posOffset>171450</wp:posOffset>
                </wp:positionH>
                <wp:positionV relativeFrom="paragraph">
                  <wp:posOffset>304165</wp:posOffset>
                </wp:positionV>
                <wp:extent cx="1885950" cy="2419350"/>
                <wp:effectExtent l="0" t="0" r="19050" b="19050"/>
                <wp:wrapNone/>
                <wp:docPr id="789" name="Rounded Rectangle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2419350"/>
                        </a:xfrm>
                        <a:prstGeom prst="round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89" o:spid="_x0000_s1026" style="position:absolute;margin-left:13.5pt;margin-top:23.95pt;width:148.5pt;height:190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" strokecolor="#9bbb59 [3206]" strokeweight="2pt">
                <v:fill r:id="rId93" o:title="" recolor="t" rotate="t" type="frame"/>
              </v:roundrect>
            </w:pict>
          </mc:Fallback>
        </mc:AlternateContent>
      </w:r>
    </w:p>
    <w:p w:rsidR="009D175F" w:rsidRDefault="009D175F">
      <w:pPr>
        <w:rPr>
          <w:rFonts w:ascii="Comic Sans MS" w:hAnsi="Comic Sans MS"/>
        </w:rPr>
      </w:pP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FA09BB" w:rsidP="009D175F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878400" behindDoc="0" locked="0" layoutInCell="1" allowOverlap="1" wp14:anchorId="50E3A8AC" wp14:editId="48CAAED8">
            <wp:simplePos x="0" y="0"/>
            <wp:positionH relativeFrom="column">
              <wp:posOffset>5314950</wp:posOffset>
            </wp:positionH>
            <wp:positionV relativeFrom="paragraph">
              <wp:posOffset>231140</wp:posOffset>
            </wp:positionV>
            <wp:extent cx="457200" cy="457200"/>
            <wp:effectExtent l="0" t="0" r="0" b="0"/>
            <wp:wrapNone/>
            <wp:docPr id="738" name="Picture 738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69184" behindDoc="0" locked="0" layoutInCell="1" allowOverlap="1" wp14:anchorId="01145DB3" wp14:editId="055B44B8">
            <wp:simplePos x="0" y="0"/>
            <wp:positionH relativeFrom="column">
              <wp:posOffset>1971675</wp:posOffset>
            </wp:positionH>
            <wp:positionV relativeFrom="paragraph">
              <wp:posOffset>88265</wp:posOffset>
            </wp:positionV>
            <wp:extent cx="628650" cy="600075"/>
            <wp:effectExtent l="0" t="0" r="0" b="9525"/>
            <wp:wrapNone/>
            <wp:docPr id="306" name="Picture 306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75F" w:rsidRPr="009D175F" w:rsidRDefault="00FA09BB" w:rsidP="009D175F">
      <w:pPr>
        <w:rPr>
          <w:rFonts w:ascii="Comic Sans MS" w:hAnsi="Comic Sans MS"/>
        </w:rPr>
      </w:pPr>
      <w:r w:rsidRPr="005C699B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E954B6" wp14:editId="30638E74">
                <wp:simplePos x="0" y="0"/>
                <wp:positionH relativeFrom="column">
                  <wp:posOffset>3390900</wp:posOffset>
                </wp:positionH>
                <wp:positionV relativeFrom="paragraph">
                  <wp:posOffset>60325</wp:posOffset>
                </wp:positionV>
                <wp:extent cx="2105025" cy="714375"/>
                <wp:effectExtent l="0" t="0" r="28575" b="28575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75F" w:rsidRPr="008D5018" w:rsidRDefault="009D175F" w:rsidP="00234E1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Make lots of noise.</w:t>
                            </w:r>
                          </w:p>
                          <w:p w:rsidR="00EB5F44" w:rsidRPr="008D5018" w:rsidRDefault="00EB5F44" w:rsidP="00234E1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I can’t</w:t>
                            </w:r>
                            <w:r w:rsidR="009D175F"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 xml:space="preserve"> concentrate</w:t>
                            </w: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.</w:t>
                            </w:r>
                          </w:p>
                          <w:p w:rsidR="00EB5F44" w:rsidRDefault="00EB5F44" w:rsidP="00EB5F4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267pt;margin-top:4.75pt;width:165.75pt;height:56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">
                <v:textbox>
                  <w:txbxContent>
                    <w:p w:rsidR="009D175F" w:rsidRPr="008D5018" w:rsidRDefault="009D175F" w:rsidP="00234E1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Make lots of noise.</w:t>
                      </w:r>
                    </w:p>
                    <w:p w:rsidR="00EB5F44" w:rsidRPr="008D5018" w:rsidRDefault="00EB5F44" w:rsidP="00234E1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I can’t</w:t>
                      </w:r>
                      <w:r w:rsidR="009D175F"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 xml:space="preserve"> concentrate</w:t>
                      </w: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.</w:t>
                      </w:r>
                    </w:p>
                    <w:p w:rsidR="00EB5F44" w:rsidRDefault="00EB5F44" w:rsidP="00EB5F44"/>
                  </w:txbxContent>
                </v:textbox>
              </v:shape>
            </w:pict>
          </mc:Fallback>
        </mc:AlternateContent>
      </w:r>
      <w:r w:rsidRPr="00EB5F44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5C6D1E9" wp14:editId="476FB42E">
                <wp:simplePos x="0" y="0"/>
                <wp:positionH relativeFrom="column">
                  <wp:posOffset>161925</wp:posOffset>
                </wp:positionH>
                <wp:positionV relativeFrom="paragraph">
                  <wp:posOffset>60325</wp:posOffset>
                </wp:positionV>
                <wp:extent cx="2047875" cy="695325"/>
                <wp:effectExtent l="0" t="0" r="28575" b="28575"/>
                <wp:wrapNone/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F44" w:rsidRPr="008D5018" w:rsidRDefault="00EB5F44" w:rsidP="00234E1E">
                            <w:pPr>
                              <w:pStyle w:val="NormalWeb"/>
                              <w:spacing w:before="0" w:beforeAutospacing="0" w:after="200" w:afterAutospacing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Put your hand up if you need to speak</w:t>
                            </w:r>
                          </w:p>
                          <w:p w:rsidR="00EB5F44" w:rsidRDefault="00EB5F44" w:rsidP="00EB5F4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2.75pt;margin-top:4.75pt;width:161.25pt;height:54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">
                <v:textbox>
                  <w:txbxContent>
                    <w:p w:rsidR="00EB5F44" w:rsidRPr="008D5018" w:rsidRDefault="00EB5F44" w:rsidP="00234E1E">
                      <w:pPr>
                        <w:pStyle w:val="NormalWeb"/>
                        <w:spacing w:before="0" w:beforeAutospacing="0" w:after="200" w:afterAutospacing="0"/>
                        <w:jc w:val="center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Put your hand up if you need to speak</w:t>
                      </w:r>
                    </w:p>
                    <w:p w:rsidR="00EB5F44" w:rsidRDefault="00EB5F44" w:rsidP="00EB5F44"/>
                  </w:txbxContent>
                </v:textbox>
              </v:shape>
            </w:pict>
          </mc:Fallback>
        </mc:AlternateContent>
      </w: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A30B8C" w:rsidP="009D175F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FA59657" wp14:editId="6E8576B9">
                <wp:simplePos x="0" y="0"/>
                <wp:positionH relativeFrom="column">
                  <wp:posOffset>1057275</wp:posOffset>
                </wp:positionH>
                <wp:positionV relativeFrom="paragraph">
                  <wp:posOffset>232410</wp:posOffset>
                </wp:positionV>
                <wp:extent cx="1971675" cy="1085850"/>
                <wp:effectExtent l="0" t="0" r="28575" b="533400"/>
                <wp:wrapNone/>
                <wp:docPr id="808" name="Rectangular Callout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1085850"/>
                        </a:xfrm>
                        <a:prstGeom prst="wedgeRectCallout">
                          <a:avLst>
                            <a:gd name="adj1" fmla="val 6220"/>
                            <a:gd name="adj2" fmla="val 9671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30B8C" w:rsidRPr="00A30B8C" w:rsidRDefault="00A30B8C" w:rsidP="00A30B8C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Get the report done, but in a this format, and add the intro…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808" o:spid="_x0000_s1048" type="#_x0000_t61" style="position:absolute;margin-left:83.25pt;margin-top:18.3pt;width:155.25pt;height:85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" adj="12144,31690" fillcolor="window" strokecolor="#c0504d" strokeweight="2pt">
                <v:textbox>
                  <w:txbxContent>
                    <w:p w:rsidR="00A30B8C" w:rsidRPr="00A30B8C" w:rsidRDefault="00A30B8C" w:rsidP="00A30B8C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Get the report done, but in a this format, and add the intro…</w:t>
                      </w:r>
                    </w:p>
                  </w:txbxContent>
                </v:textbox>
              </v:shape>
            </w:pict>
          </mc:Fallback>
        </mc:AlternateContent>
      </w:r>
      <w:r w:rsidR="00FA09BB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1287F5C" wp14:editId="59AAB254">
                <wp:simplePos x="0" y="0"/>
                <wp:positionH relativeFrom="column">
                  <wp:posOffset>3390899</wp:posOffset>
                </wp:positionH>
                <wp:positionV relativeFrom="paragraph">
                  <wp:posOffset>165735</wp:posOffset>
                </wp:positionV>
                <wp:extent cx="2181225" cy="2152650"/>
                <wp:effectExtent l="0" t="0" r="28575" b="19050"/>
                <wp:wrapNone/>
                <wp:docPr id="787" name="Rounded Rectangle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152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9AC" w:rsidRDefault="00C859AC" w:rsidP="00C859A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B86662B" wp14:editId="3E0A4707">
                                  <wp:extent cx="1719580" cy="1990831"/>
                                  <wp:effectExtent l="0" t="0" r="0" b="9525"/>
                                  <wp:docPr id="796" name="Picture 796" descr="C:\Users\David.Leah\AppData\Local\Microsoft\Windows\Temporary Internet Files\Low\Content.IE5\LB8A9OQW\Paperwork-3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David.Leah\AppData\Local\Microsoft\Windows\Temporary Internet Files\Low\Content.IE5\LB8A9OQW\Paperwork-3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9580" cy="1990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87" o:spid="_x0000_s1049" style="position:absolute;margin-left:267pt;margin-top:13.05pt;width:171.75pt;height:169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" fillcolor="white [3201]" strokecolor="#c0504d [3205]" strokeweight="2pt">
                <v:textbox>
                  <w:txbxContent>
                    <w:p w:rsidR="00C859AC" w:rsidRDefault="00C859AC" w:rsidP="00C859AC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B86662B" wp14:editId="3E0A4707">
                            <wp:extent cx="1719580" cy="1990831"/>
                            <wp:effectExtent l="0" t="0" r="0" b="9525"/>
                            <wp:docPr id="796" name="Picture 796" descr="C:\Users\David.Leah\AppData\Local\Microsoft\Windows\Temporary Internet Files\Low\Content.IE5\LB8A9OQW\Paperwork-3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David.Leah\AppData\Local\Microsoft\Windows\Temporary Internet Files\Low\Content.IE5\LB8A9OQW\Paperwork-3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9580" cy="19908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A30B8C" w:rsidP="009D175F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990016" behindDoc="0" locked="0" layoutInCell="1" allowOverlap="1" wp14:anchorId="04882C6B" wp14:editId="771CA78F">
            <wp:simplePos x="0" y="0"/>
            <wp:positionH relativeFrom="column">
              <wp:posOffset>2686050</wp:posOffset>
            </wp:positionH>
            <wp:positionV relativeFrom="paragraph">
              <wp:posOffset>271145</wp:posOffset>
            </wp:positionV>
            <wp:extent cx="457200" cy="457200"/>
            <wp:effectExtent l="0" t="0" r="0" b="0"/>
            <wp:wrapNone/>
            <wp:docPr id="740" name="Picture 740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75F" w:rsidRPr="009D175F" w:rsidRDefault="00A30B8C" w:rsidP="009D175F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1551CFA" wp14:editId="5945583E">
                <wp:simplePos x="0" y="0"/>
                <wp:positionH relativeFrom="column">
                  <wp:posOffset>-219075</wp:posOffset>
                </wp:positionH>
                <wp:positionV relativeFrom="paragraph">
                  <wp:posOffset>337820</wp:posOffset>
                </wp:positionV>
                <wp:extent cx="2019300" cy="866775"/>
                <wp:effectExtent l="0" t="361950" r="19050" b="28575"/>
                <wp:wrapNone/>
                <wp:docPr id="809" name="Rectangular Callout 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866775"/>
                        </a:xfrm>
                        <a:prstGeom prst="wedgeRectCallout">
                          <a:avLst>
                            <a:gd name="adj1" fmla="val -8097"/>
                            <a:gd name="adj2" fmla="val -9024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0B8C" w:rsidRPr="00A30B8C" w:rsidRDefault="00A30B8C" w:rsidP="00A30B8C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A30B8C">
                              <w:rPr>
                                <w:sz w:val="28"/>
                              </w:rPr>
                              <w:t xml:space="preserve">David, could you </w:t>
                            </w:r>
                            <w:r>
                              <w:rPr>
                                <w:sz w:val="28"/>
                              </w:rPr>
                              <w:t>please write this out in font size 14</w:t>
                            </w:r>
                            <w:r w:rsidRPr="00A30B8C"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ular Callout 809" o:spid="_x0000_s1050" type="#_x0000_t61" style="position:absolute;margin-left:-17.25pt;margin-top:26.6pt;width:159pt;height:68.2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" adj="9051,-8693" fillcolor="white [3201]" strokecolor="#9bbb59 [3206]" strokeweight="2pt">
                <v:textbox>
                  <w:txbxContent>
                    <w:p w:rsidR="00A30B8C" w:rsidRPr="00A30B8C" w:rsidRDefault="00A30B8C" w:rsidP="00A30B8C">
                      <w:pPr>
                        <w:jc w:val="center"/>
                        <w:rPr>
                          <w:sz w:val="28"/>
                        </w:rPr>
                      </w:pPr>
                      <w:r w:rsidRPr="00A30B8C">
                        <w:rPr>
                          <w:sz w:val="28"/>
                        </w:rPr>
                        <w:t xml:space="preserve">David, could you </w:t>
                      </w:r>
                      <w:r>
                        <w:rPr>
                          <w:sz w:val="28"/>
                        </w:rPr>
                        <w:t>please write this out in font size 14</w:t>
                      </w:r>
                      <w:r w:rsidRPr="00A30B8C">
                        <w:rPr>
                          <w:sz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D175F" w:rsidRPr="009D175F" w:rsidRDefault="009D175F" w:rsidP="009D175F">
      <w:pPr>
        <w:rPr>
          <w:rFonts w:ascii="Comic Sans MS" w:hAnsi="Comic Sans MS"/>
        </w:rPr>
      </w:pPr>
    </w:p>
    <w:p w:rsidR="009D175F" w:rsidRPr="009D175F" w:rsidRDefault="00351F7A" w:rsidP="009D175F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2021760" behindDoc="0" locked="0" layoutInCell="1" allowOverlap="1" wp14:anchorId="0A254D07" wp14:editId="5408AF6D">
            <wp:simplePos x="0" y="0"/>
            <wp:positionH relativeFrom="column">
              <wp:posOffset>5314950</wp:posOffset>
            </wp:positionH>
            <wp:positionV relativeFrom="paragraph">
              <wp:posOffset>271780</wp:posOffset>
            </wp:positionV>
            <wp:extent cx="457200" cy="457200"/>
            <wp:effectExtent l="0" t="0" r="0" b="0"/>
            <wp:wrapNone/>
            <wp:docPr id="27" name="Picture 27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B8C">
        <w:rPr>
          <w:noProof/>
          <w:lang w:eastAsia="en-GB"/>
        </w:rPr>
        <w:drawing>
          <wp:anchor distT="0" distB="0" distL="114300" distR="114300" simplePos="0" relativeHeight="251987968" behindDoc="0" locked="0" layoutInCell="1" allowOverlap="1" wp14:anchorId="394BA671" wp14:editId="263D220E">
            <wp:simplePos x="0" y="0"/>
            <wp:positionH relativeFrom="column">
              <wp:posOffset>1543050</wp:posOffset>
            </wp:positionH>
            <wp:positionV relativeFrom="paragraph">
              <wp:posOffset>128905</wp:posOffset>
            </wp:positionV>
            <wp:extent cx="628650" cy="600075"/>
            <wp:effectExtent l="0" t="0" r="0" b="9525"/>
            <wp:wrapNone/>
            <wp:docPr id="311" name="Picture 311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75F" w:rsidRPr="009D175F" w:rsidRDefault="00FA09BB" w:rsidP="009D175F">
      <w:pPr>
        <w:rPr>
          <w:rFonts w:ascii="Comic Sans MS" w:hAnsi="Comic Sans MS"/>
        </w:rPr>
      </w:pPr>
      <w:r w:rsidRPr="00EB5F44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40242AE" wp14:editId="75C4FD13">
                <wp:simplePos x="0" y="0"/>
                <wp:positionH relativeFrom="column">
                  <wp:posOffset>3562350</wp:posOffset>
                </wp:positionH>
                <wp:positionV relativeFrom="paragraph">
                  <wp:posOffset>357505</wp:posOffset>
                </wp:positionV>
                <wp:extent cx="1876425" cy="638175"/>
                <wp:effectExtent l="0" t="0" r="28575" b="285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F44" w:rsidRPr="008D5018" w:rsidRDefault="00EB5F44" w:rsidP="00234E1E">
                            <w:pPr>
                              <w:pStyle w:val="NormalWeb"/>
                              <w:spacing w:before="0" w:beforeAutospacing="0" w:after="200" w:afterAutospacing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Give me too much information</w:t>
                            </w:r>
                            <w:r w:rsidR="009D175F"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.</w:t>
                            </w:r>
                          </w:p>
                          <w:p w:rsidR="00EB5F44" w:rsidRDefault="00EB5F4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80.5pt;margin-top:28.15pt;width:147.75pt;height:50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">
                <v:textbox>
                  <w:txbxContent>
                    <w:p w:rsidR="00EB5F44" w:rsidRPr="008D5018" w:rsidRDefault="00EB5F44" w:rsidP="00234E1E">
                      <w:pPr>
                        <w:pStyle w:val="NormalWeb"/>
                        <w:spacing w:before="0" w:beforeAutospacing="0" w:after="200" w:afterAutospacing="0"/>
                        <w:jc w:val="center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Give me too much information</w:t>
                      </w:r>
                      <w:r w:rsidR="009D175F"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.</w:t>
                      </w:r>
                    </w:p>
                    <w:p w:rsidR="00EB5F44" w:rsidRDefault="00EB5F44"/>
                  </w:txbxContent>
                </v:textbox>
              </v:shape>
            </w:pict>
          </mc:Fallback>
        </mc:AlternateContent>
      </w:r>
      <w:r w:rsidR="00E0574D" w:rsidRPr="00EB5F44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2B9CB64" wp14:editId="6CBC8BA6">
                <wp:simplePos x="0" y="0"/>
                <wp:positionH relativeFrom="column">
                  <wp:posOffset>104775</wp:posOffset>
                </wp:positionH>
                <wp:positionV relativeFrom="paragraph">
                  <wp:posOffset>281305</wp:posOffset>
                </wp:positionV>
                <wp:extent cx="2095500" cy="714375"/>
                <wp:effectExtent l="0" t="0" r="19050" b="28575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F44" w:rsidRPr="008D5018" w:rsidRDefault="00EB5F44" w:rsidP="00234E1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Speak at a pace I can follow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8.25pt;margin-top:22.15pt;width:165pt;height:56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">
                <v:textbox>
                  <w:txbxContent>
                    <w:p w:rsidR="00EB5F44" w:rsidRPr="008D5018" w:rsidRDefault="00EB5F44" w:rsidP="00234E1E">
                      <w:pPr>
                        <w:jc w:val="center"/>
                        <w:rPr>
                          <w:sz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Speak at a pace I can follow</w:t>
                      </w:r>
                    </w:p>
                  </w:txbxContent>
                </v:textbox>
              </v:shape>
            </w:pict>
          </mc:Fallback>
        </mc:AlternateContent>
      </w:r>
    </w:p>
    <w:p w:rsidR="009D175F" w:rsidRPr="009D175F" w:rsidRDefault="009D175F" w:rsidP="009D175F">
      <w:pPr>
        <w:tabs>
          <w:tab w:val="left" w:pos="3495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:rsidR="009D175F" w:rsidRDefault="009D175F">
      <w:pPr>
        <w:rPr>
          <w:rFonts w:ascii="Comic Sans MS" w:hAnsi="Comic Sans MS"/>
        </w:rPr>
      </w:pPr>
    </w:p>
    <w:p w:rsidR="009D175F" w:rsidRDefault="009D175F" w:rsidP="009D175F">
      <w:pPr>
        <w:tabs>
          <w:tab w:val="left" w:pos="1740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:rsidR="009A5A78" w:rsidRPr="00D52261" w:rsidRDefault="009D175F" w:rsidP="009D175F">
      <w:pPr>
        <w:rPr>
          <w:rFonts w:ascii="Comic Sans MS" w:hAnsi="Comic Sans MS"/>
        </w:rPr>
      </w:pPr>
      <w:r>
        <w:rPr>
          <w:rFonts w:ascii="Comic Sans MS" w:hAnsi="Comic Sans MS"/>
        </w:rPr>
        <w:t>Continues on next page…</w:t>
      </w:r>
      <w:r>
        <w:rPr>
          <w:rFonts w:ascii="Comic Sans MS" w:hAnsi="Comic Sans MS"/>
        </w:rPr>
        <w:br w:type="page"/>
      </w:r>
      <w:r w:rsidR="00822880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1924050</wp:posOffset>
                </wp:positionH>
                <wp:positionV relativeFrom="paragraph">
                  <wp:posOffset>3619500</wp:posOffset>
                </wp:positionV>
                <wp:extent cx="1362075" cy="1085850"/>
                <wp:effectExtent l="209550" t="19050" r="47625" b="38100"/>
                <wp:wrapNone/>
                <wp:docPr id="818" name="Oval Callout 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085850"/>
                        </a:xfrm>
                        <a:prstGeom prst="wedgeEllipseCallout">
                          <a:avLst>
                            <a:gd name="adj1" fmla="val -64189"/>
                            <a:gd name="adj2" fmla="val 5769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2880" w:rsidRPr="00822880" w:rsidRDefault="00822880" w:rsidP="00822880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822880">
                              <w:rPr>
                                <w:sz w:val="28"/>
                              </w:rPr>
                              <w:t>That’s a bad idea, 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818" o:spid="_x0000_s1053" type="#_x0000_t63" style="position:absolute;margin-left:151.5pt;margin-top:285pt;width:107.25pt;height:85.5pt;z-index:25200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" adj="-3065,12046" fillcolor="white [3201]" strokecolor="#c0504d [3205]" strokeweight="2pt">
                <v:textbox>
                  <w:txbxContent>
                    <w:p w:rsidR="00822880" w:rsidRPr="00822880" w:rsidRDefault="00822880" w:rsidP="00822880">
                      <w:pPr>
                        <w:jc w:val="center"/>
                        <w:rPr>
                          <w:sz w:val="28"/>
                        </w:rPr>
                      </w:pPr>
                      <w:r w:rsidRPr="00822880">
                        <w:rPr>
                          <w:sz w:val="28"/>
                        </w:rPr>
                        <w:t>That’s a bad idea, David</w:t>
                      </w:r>
                    </w:p>
                  </w:txbxContent>
                </v:textbox>
              </v:shape>
            </w:pict>
          </mc:Fallback>
        </mc:AlternateContent>
      </w:r>
      <w:r w:rsidR="00AB3102">
        <w:rPr>
          <w:noProof/>
          <w:lang w:eastAsia="en-GB"/>
        </w:rPr>
        <w:drawing>
          <wp:anchor distT="0" distB="0" distL="114300" distR="114300" simplePos="0" relativeHeight="252001280" behindDoc="0" locked="0" layoutInCell="1" allowOverlap="1" wp14:anchorId="4E0029FF" wp14:editId="7757F745">
            <wp:simplePos x="0" y="0"/>
            <wp:positionH relativeFrom="column">
              <wp:posOffset>4038600</wp:posOffset>
            </wp:positionH>
            <wp:positionV relativeFrom="paragraph">
              <wp:posOffset>3874770</wp:posOffset>
            </wp:positionV>
            <wp:extent cx="1143000" cy="1614170"/>
            <wp:effectExtent l="0" t="0" r="0" b="5080"/>
            <wp:wrapNone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 Fingers.JPG"/>
                    <pic:cNvPicPr/>
                  </pic:nvPicPr>
                  <pic:blipFill rotWithShape="1"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ackgroundRemoval t="24551" b="96734" l="17284" r="81772">
                                  <a14:foregroundMark x1="32462" y1="25857" x2="17284" y2="24605"/>
                                  <a14:foregroundMark x1="24619" y1="62221" x2="29484" y2="65052"/>
                                  <a14:foregroundMark x1="44372" y1="89603" x2="70080" y2="88405"/>
                                  <a14:foregroundMark x1="49237" y1="96734" x2="81772" y2="9613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7" t="19950" r="18535" b="6609"/>
                    <a:stretch/>
                  </pic:blipFill>
                  <pic:spPr bwMode="auto">
                    <a:xfrm>
                      <a:off x="0" y="0"/>
                      <a:ext cx="1143000" cy="161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102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3EA28FC2" wp14:editId="7D71C816">
                <wp:simplePos x="0" y="0"/>
                <wp:positionH relativeFrom="column">
                  <wp:posOffset>3562350</wp:posOffset>
                </wp:positionH>
                <wp:positionV relativeFrom="paragraph">
                  <wp:posOffset>6372225</wp:posOffset>
                </wp:positionV>
                <wp:extent cx="2209800" cy="1809750"/>
                <wp:effectExtent l="323850" t="0" r="0" b="19050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9800" cy="1809750"/>
                          <a:chOff x="0" y="0"/>
                          <a:chExt cx="2209800" cy="1809750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2209800" cy="1295400"/>
                            <a:chOff x="0" y="0"/>
                            <a:chExt cx="2209800" cy="1295400"/>
                          </a:xfrm>
                        </wpg:grpSpPr>
                        <wps:wsp>
                          <wps:cNvPr id="718" name="Rounded Rectangular Callout 718"/>
                          <wps:cNvSpPr/>
                          <wps:spPr>
                            <a:xfrm>
                              <a:off x="0" y="0"/>
                              <a:ext cx="2170719" cy="1295400"/>
                            </a:xfrm>
                            <a:prstGeom prst="wedgeRoundRectCallout">
                              <a:avLst>
                                <a:gd name="adj1" fmla="val -65277"/>
                                <a:gd name="adj2" fmla="val 51076"/>
                                <a:gd name="adj3" fmla="val 16667"/>
                              </a:avLst>
                            </a:prstGeom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442DB" w:rsidRDefault="006442DB" w:rsidP="006442DB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" name="Picture 14" descr="C:\Users\David.Leah\AppData\Local\Microsoft\Windows\Temporary Internet Files\Low\Content.IE5\QLJICUZV\Hard_Words[1]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23825"/>
                              <a:ext cx="2209800" cy="108585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wpg:grpSp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0" y="1390650"/>
                            <a:ext cx="1343025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B5F44" w:rsidRPr="008D5018" w:rsidRDefault="00EB5F44" w:rsidP="00234E1E">
                              <w:pPr>
                                <w:pStyle w:val="NormalWeb"/>
                                <w:spacing w:before="0" w:beforeAutospacing="0" w:after="200" w:afterAutospacing="0"/>
                                <w:jc w:val="center"/>
                                <w:rPr>
                                  <w:rFonts w:ascii="Comic Sans MS" w:hAnsi="Comic Sans MS"/>
                                  <w:sz w:val="32"/>
                                  <w:szCs w:val="28"/>
                                </w:rPr>
                              </w:pPr>
                              <w:r w:rsidRPr="008D5018">
                                <w:rPr>
                                  <w:rFonts w:ascii="Comic Sans MS" w:hAnsi="Comic Sans MS"/>
                                  <w:sz w:val="32"/>
                                  <w:szCs w:val="28"/>
                                </w:rPr>
                                <w:t>Talk jargon</w:t>
                              </w:r>
                            </w:p>
                            <w:p w:rsidR="00EB5F44" w:rsidRDefault="00EB5F4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739" descr="big red cross image"/>
                          <pic:cNvPicPr>
                            <a:picLocks noChangeAspect="1"/>
                          </pic:cNvPicPr>
                        </pic:nvPicPr>
                        <pic:blipFill>
                          <a:blip r:embed="rId87" r:link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975" y="1152525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0" o:spid="_x0000_s1054" style="position:absolute;margin-left:280.5pt;margin-top:501.75pt;width:174pt;height:142.5pt;z-index:251880448" coordsize="22098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">
                <v:group id="Group 31" o:spid="_x0000_s1055" style="position:absolute;width:22098;height:12954" coordsize="22098,129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Rounded Rectangular Callout 718" o:spid="_x0000_s1056" type="#_x0000_t62" style="position:absolute;width:21707;height:129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K5dMAA&#10;AADcAAAADwAAAGRycy9kb3ducmV2LnhtbERPTYvCMBC9C/sfwgh701QXtVSjyMrC4kHRXfA6NGNT&#10;bCYliVr/vTkIHh/ve7HqbCNu5EPtWMFomIEgLp2uuVLw//czyEGEiKyxcUwKHhRgtfzoLbDQ7s4H&#10;uh1jJVIIhwIVmBjbQspQGrIYhq4lTtzZeYsxQV9J7fGewm0jx1k2lRZrTg0GW/o2VF6OV6vAdaf9&#10;psy3xvlHvvaTr+u5nu2U+ux36zmISF18i1/uX61gNkpr05l0BO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/K5dMAAAADcAAAADwAAAAAAAAAAAAAAAACYAgAAZHJzL2Rvd25y&#10;ZXYueG1sUEsFBgAAAAAEAAQA9QAAAIUDAAAAAA==&#10;" adj="-3300,21832" fillcolor="white [3201]" strokecolor="#c0504d [3205]" strokeweight="2pt">
                    <v:textbox>
                      <w:txbxContent>
                        <w:p w:rsidR="006442DB" w:rsidRDefault="006442DB" w:rsidP="006442DB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4" o:spid="_x0000_s1057" type="#_x0000_t75" style="position:absolute;top:1238;width:22098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63we/AAAA2wAAAA8AAABkcnMvZG93bnJldi54bWxET01rwzAMvRf6H4wGuzV2unVsaZxSCqO7&#10;LmvvIlaTLLEcYq9J//08GPSmx/tUvpttL640+taxhjRRIIgrZ1quNZy+3levIHxANtg7Jg038rAr&#10;loscM+Mm/qRrGWoRQ9hnqKEJYcik9FVDFn3iBuLIXdxoMUQ41tKMOMVw28u1Ui/SYsuxocGBDg1V&#10;XfljNXRPfD68KQzO7lV6bL/T0+acav34MO+3IALN4S7+d3+YOP8Z/n6JB8ji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i+t8HvwAAANsAAAAPAAAAAAAAAAAAAAAAAJ8CAABk&#10;cnMvZG93bnJldi54bWxQSwUGAAAAAAQABAD3AAAAiwMAAAAA&#10;">
                    <v:imagedata r:id="rId99" o:title="Hard_Words[1]"/>
                    <v:path arrowok="t"/>
                  </v:shape>
                </v:group>
                <v:shape id="_x0000_s1058" type="#_x0000_t202" style="position:absolute;left:4762;top:13906;width:13430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57hMQA&#10;AADbAAAADwAAAGRycy9kb3ducmV2LnhtbESPQWvCQBSE74L/YXkFL1I3Wkk1uooIFntTW9rrI/tM&#10;QrNv4+4a03/fLQgeh5n5hlmuO1OLlpyvLCsYjxIQxLnVFRcKPj92zzMQPiBrrC2Tgl/ysF71e0vM&#10;tL3xkdpTKESEsM9QQRlCk0np85IM+pFtiKN3ts5giNIVUju8Rbip5SRJUmmw4rhQYkPbkvKf09Uo&#10;mE337bd/fzl85em5nofha/t2cUoNnrrNAkSgLjzC9/ZeK5ik8P8l/gC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+e4TEAAAA2wAAAA8AAAAAAAAAAAAAAAAAmAIAAGRycy9k&#10;b3ducmV2LnhtbFBLBQYAAAAABAAEAPUAAACJAwAAAAA=&#10;">
                  <v:textbox>
                    <w:txbxContent>
                      <w:p w:rsidR="00EB5F44" w:rsidRPr="008D5018" w:rsidRDefault="00EB5F44" w:rsidP="00234E1E">
                        <w:pPr>
                          <w:pStyle w:val="NormalWeb"/>
                          <w:spacing w:before="0" w:beforeAutospacing="0" w:after="200" w:afterAutospacing="0"/>
                          <w:jc w:val="center"/>
                          <w:rPr>
                            <w:rFonts w:ascii="Comic Sans MS" w:hAnsi="Comic Sans MS"/>
                            <w:sz w:val="32"/>
                            <w:szCs w:val="28"/>
                          </w:rPr>
                        </w:pPr>
                        <w:r w:rsidRPr="008D5018">
                          <w:rPr>
                            <w:rFonts w:ascii="Comic Sans MS" w:hAnsi="Comic Sans MS"/>
                            <w:sz w:val="32"/>
                            <w:szCs w:val="28"/>
                          </w:rPr>
                          <w:t>Talk jargon</w:t>
                        </w:r>
                      </w:p>
                      <w:p w:rsidR="00EB5F44" w:rsidRDefault="00EB5F44"/>
                    </w:txbxContent>
                  </v:textbox>
                </v:shape>
                <v:shape id="Picture 739" o:spid="_x0000_s1059" type="#_x0000_t75" alt="big red cross image" style="position:absolute;left:17049;top:11525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zCYvHAAAA3AAAAA8AAABkcnMvZG93bnJldi54bWxEj09rwkAUxO+FfoflCb3VjW3wT3SV2qK0&#10;J6nJIcdH9pkNZt+G7FbTb98VCh6HmfkNs9oMthUX6n3jWMFknIAgrpxuuFZQ5LvnOQgfkDW2jknB&#10;L3nYrB8fVphpd+VvuhxDLSKEfYYKTAhdJqWvDFn0Y9cRR+/keoshyr6WusdrhNtWviTJVFpsOC4Y&#10;7OjdUHU+/lgFefpR7bbb4jDL59Mm/TLl/lCmSj2NhrcliEBDuIf/259awex1Abcz8Qj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5zCYvHAAAA3AAAAA8AAAAAAAAAAAAA&#10;AAAAnwIAAGRycy9kb3ducmV2LnhtbFBLBQYAAAAABAAEAPcAAACTAwAAAAA=&#10;">
                  <v:imagedata r:id="rId100" r:href="rId101"/>
                  <v:path arrowok="t"/>
                </v:shape>
              </v:group>
            </w:pict>
          </mc:Fallback>
        </mc:AlternateContent>
      </w:r>
      <w:r w:rsidR="00AB3102">
        <w:rPr>
          <w:noProof/>
          <w:lang w:eastAsia="en-GB"/>
        </w:rPr>
        <w:drawing>
          <wp:anchor distT="0" distB="0" distL="114300" distR="114300" simplePos="0" relativeHeight="251950080" behindDoc="0" locked="0" layoutInCell="1" allowOverlap="1" wp14:anchorId="1115E031" wp14:editId="0F46765F">
            <wp:simplePos x="0" y="0"/>
            <wp:positionH relativeFrom="column">
              <wp:posOffset>5762625</wp:posOffset>
            </wp:positionH>
            <wp:positionV relativeFrom="paragraph">
              <wp:posOffset>5362575</wp:posOffset>
            </wp:positionV>
            <wp:extent cx="457200" cy="457200"/>
            <wp:effectExtent l="0" t="0" r="0" b="0"/>
            <wp:wrapNone/>
            <wp:docPr id="794" name="Picture 794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102" w:rsidRPr="009D175F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D37C154" wp14:editId="7F006A6F">
                <wp:simplePos x="0" y="0"/>
                <wp:positionH relativeFrom="column">
                  <wp:posOffset>3352800</wp:posOffset>
                </wp:positionH>
                <wp:positionV relativeFrom="paragraph">
                  <wp:posOffset>5629275</wp:posOffset>
                </wp:positionV>
                <wp:extent cx="2562225" cy="466725"/>
                <wp:effectExtent l="0" t="0" r="28575" b="28575"/>
                <wp:wrapNone/>
                <wp:docPr id="7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75F" w:rsidRPr="009D175F" w:rsidRDefault="009D175F" w:rsidP="00234E1E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D175F">
                              <w:rPr>
                                <w:rFonts w:ascii="Comic Sans MS" w:hAnsi="Comic Sans MS"/>
                                <w:sz w:val="32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nap your fingers at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264pt;margin-top:443.25pt;width:201.75pt;height:36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">
                <v:textbox>
                  <w:txbxContent>
                    <w:p w:rsidR="009D175F" w:rsidRPr="009D175F" w:rsidRDefault="009D175F" w:rsidP="00234E1E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9D175F">
                        <w:rPr>
                          <w:rFonts w:ascii="Comic Sans MS" w:hAnsi="Comic Sans MS"/>
                          <w:sz w:val="32"/>
                        </w:rPr>
                        <w:t>S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nap your fingers at me</w:t>
                      </w:r>
                    </w:p>
                  </w:txbxContent>
                </v:textbox>
              </v:shape>
            </w:pict>
          </mc:Fallback>
        </mc:AlternateContent>
      </w:r>
      <w:r w:rsidR="00AB310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1C53CAC" wp14:editId="16B58354">
                <wp:simplePos x="0" y="0"/>
                <wp:positionH relativeFrom="column">
                  <wp:posOffset>3638550</wp:posOffset>
                </wp:positionH>
                <wp:positionV relativeFrom="paragraph">
                  <wp:posOffset>3761740</wp:posOffset>
                </wp:positionV>
                <wp:extent cx="1971675" cy="1724025"/>
                <wp:effectExtent l="0" t="0" r="28575" b="28575"/>
                <wp:wrapNone/>
                <wp:docPr id="743" name="Rounded Rectangle 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1724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43" o:spid="_x0000_s1026" style="position:absolute;margin-left:286.5pt;margin-top:296.2pt;width:155.25pt;height:135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" fillcolor="white [3201]" strokecolor="#c0504d [3205]" strokeweight="2pt"/>
            </w:pict>
          </mc:Fallback>
        </mc:AlternateContent>
      </w:r>
      <w:r w:rsidR="00C03C00">
        <w:rPr>
          <w:noProof/>
          <w:lang w:eastAsia="en-GB"/>
        </w:rPr>
        <w:drawing>
          <wp:anchor distT="0" distB="0" distL="114300" distR="114300" simplePos="0" relativeHeight="251945984" behindDoc="0" locked="0" layoutInCell="1" allowOverlap="1" wp14:anchorId="1EE826F4" wp14:editId="4B2B1A95">
            <wp:simplePos x="0" y="0"/>
            <wp:positionH relativeFrom="column">
              <wp:posOffset>2085975</wp:posOffset>
            </wp:positionH>
            <wp:positionV relativeFrom="paragraph">
              <wp:posOffset>8058150</wp:posOffset>
            </wp:positionV>
            <wp:extent cx="628650" cy="600075"/>
            <wp:effectExtent l="0" t="0" r="0" b="9525"/>
            <wp:wrapNone/>
            <wp:docPr id="792" name="Picture 792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C00" w:rsidRPr="008D5018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FA7ABF5" wp14:editId="6E7CAA12">
                <wp:simplePos x="0" y="0"/>
                <wp:positionH relativeFrom="column">
                  <wp:posOffset>695325</wp:posOffset>
                </wp:positionH>
                <wp:positionV relativeFrom="paragraph">
                  <wp:posOffset>8382000</wp:posOffset>
                </wp:positionV>
                <wp:extent cx="1590675" cy="361950"/>
                <wp:effectExtent l="0" t="0" r="28575" b="19050"/>
                <wp:wrapNone/>
                <wp:docPr id="7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018" w:rsidRPr="00985713" w:rsidRDefault="00FA09BB" w:rsidP="00234E1E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Relax.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54.75pt;margin-top:660pt;width:125.25pt;height:28.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">
                <v:textbox>
                  <w:txbxContent>
                    <w:p w:rsidR="008D5018" w:rsidRPr="00985713" w:rsidRDefault="00FA09BB" w:rsidP="00234E1E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Relax.</w:t>
                      </w:r>
                    </w:p>
                  </w:txbxContent>
                </v:textbox>
              </v:shape>
            </w:pict>
          </mc:Fallback>
        </mc:AlternateContent>
      </w:r>
      <w:r w:rsidR="00C03C0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F956D19" wp14:editId="62873BF6">
                <wp:simplePos x="0" y="0"/>
                <wp:positionH relativeFrom="column">
                  <wp:posOffset>381000</wp:posOffset>
                </wp:positionH>
                <wp:positionV relativeFrom="paragraph">
                  <wp:posOffset>6315075</wp:posOffset>
                </wp:positionV>
                <wp:extent cx="2219325" cy="1962150"/>
                <wp:effectExtent l="0" t="0" r="28575" b="19050"/>
                <wp:wrapNone/>
                <wp:docPr id="745" name="Rounded Rectangle 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962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34E1E" w:rsidRDefault="00234E1E" w:rsidP="00234E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8AC924" wp14:editId="38532AF8">
                                  <wp:extent cx="2143983" cy="2343150"/>
                                  <wp:effectExtent l="0" t="0" r="8890" b="0"/>
                                  <wp:docPr id="779" name="Picture 779" descr="C:\Users\David.Leah\AppData\Local\Microsoft\Windows\Temporary Internet Files\Low\Content.IE5\BXOPQQAW\James-9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David.Leah\AppData\Local\Microsoft\Windows\Temporary Internet Files\Low\Content.IE5\BXOPQQAW\James-9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9135" cy="2348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45" o:spid="_x0000_s1062" style="position:absolute;margin-left:30pt;margin-top:497.25pt;width:174.75pt;height:154.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" fillcolor="window" strokecolor="#9bbb59" strokeweight="2pt">
                <v:textbox>
                  <w:txbxContent>
                    <w:p w:rsidR="00234E1E" w:rsidRDefault="00234E1E" w:rsidP="00234E1E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58AC924" wp14:editId="38532AF8">
                            <wp:extent cx="2143983" cy="2343150"/>
                            <wp:effectExtent l="0" t="0" r="8890" b="0"/>
                            <wp:docPr id="779" name="Picture 779" descr="C:\Users\David.Leah\AppData\Local\Microsoft\Windows\Temporary Internet Files\Low\Content.IE5\BXOPQQAW\James-9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David.Leah\AppData\Local\Microsoft\Windows\Temporary Internet Files\Low\Content.IE5\BXOPQQAW\James-9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9135" cy="23487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C03C00">
        <w:rPr>
          <w:noProof/>
          <w:lang w:eastAsia="en-GB"/>
        </w:rPr>
        <w:drawing>
          <wp:anchor distT="0" distB="0" distL="114300" distR="114300" simplePos="0" relativeHeight="251957248" behindDoc="0" locked="0" layoutInCell="1" allowOverlap="1" wp14:anchorId="79142B13" wp14:editId="15C56886">
            <wp:simplePos x="0" y="0"/>
            <wp:positionH relativeFrom="column">
              <wp:posOffset>2381250</wp:posOffset>
            </wp:positionH>
            <wp:positionV relativeFrom="paragraph">
              <wp:posOffset>5314950</wp:posOffset>
            </wp:positionV>
            <wp:extent cx="628650" cy="600075"/>
            <wp:effectExtent l="0" t="0" r="0" b="9525"/>
            <wp:wrapNone/>
            <wp:docPr id="723" name="Picture 723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C0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1479074" wp14:editId="417D9FB0">
                <wp:simplePos x="0" y="0"/>
                <wp:positionH relativeFrom="column">
                  <wp:posOffset>333375</wp:posOffset>
                </wp:positionH>
                <wp:positionV relativeFrom="paragraph">
                  <wp:posOffset>5629275</wp:posOffset>
                </wp:positionV>
                <wp:extent cx="2219325" cy="466725"/>
                <wp:effectExtent l="0" t="0" r="28575" b="28575"/>
                <wp:wrapNone/>
                <wp:docPr id="721" name="Text Box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1DFC" w:rsidRPr="00961DFC" w:rsidRDefault="00961DFC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Feel free to disagree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21" o:spid="_x0000_s1063" type="#_x0000_t202" style="position:absolute;margin-left:26.25pt;margin-top:443.25pt;width:174.75pt;height:36.7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" fillcolor="white [3201]" strokeweight=".5pt">
                <v:textbox>
                  <w:txbxContent>
                    <w:p w:rsidR="00961DFC" w:rsidRPr="00961DFC" w:rsidRDefault="00961DFC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Feel free to disagree</w:t>
                      </w:r>
                    </w:p>
                  </w:txbxContent>
                </v:textbox>
              </v:shape>
            </w:pict>
          </mc:Fallback>
        </mc:AlternateContent>
      </w:r>
      <w:r w:rsidR="00C03C0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B63EBD9" wp14:editId="135B8D32">
                <wp:simplePos x="0" y="0"/>
                <wp:positionH relativeFrom="column">
                  <wp:posOffset>209550</wp:posOffset>
                </wp:positionH>
                <wp:positionV relativeFrom="paragraph">
                  <wp:posOffset>3648075</wp:posOffset>
                </wp:positionV>
                <wp:extent cx="2438400" cy="1838325"/>
                <wp:effectExtent l="0" t="0" r="19050" b="28575"/>
                <wp:wrapNone/>
                <wp:docPr id="720" name="Rounded Rectangle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8383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2880" w:rsidRDefault="00822880" w:rsidP="008228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51050" cy="2156163"/>
                                  <wp:effectExtent l="0" t="0" r="6350" b="0"/>
                                  <wp:docPr id="816" name="Picture 816" descr="C:\Users\David.Leah\AppData\Local\Microsoft\Windows\Temporary Internet Files\Low\Content.IE5\LB8A9OQW\Pauline-6[2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David.Leah\AppData\Local\Microsoft\Windows\Temporary Internet Files\Low\Content.IE5\LB8A9OQW\Pauline-6[2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1050" cy="2156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20" o:spid="_x0000_s1064" style="position:absolute;margin-left:16.5pt;margin-top:287.25pt;width:192pt;height:144.7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" fillcolor="white [3201]" strokecolor="#9bbb59 [3206]" strokeweight="2pt">
                <v:textbox>
                  <w:txbxContent>
                    <w:p w:rsidR="00822880" w:rsidRDefault="00822880" w:rsidP="008228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51050" cy="2156163"/>
                            <wp:effectExtent l="0" t="0" r="6350" b="0"/>
                            <wp:docPr id="816" name="Picture 816" descr="C:\Users\David.Leah\AppData\Local\Microsoft\Windows\Temporary Internet Files\Low\Content.IE5\LB8A9OQW\Pauline-6[2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David.Leah\AppData\Local\Microsoft\Windows\Temporary Internet Files\Low\Content.IE5\LB8A9OQW\Pauline-6[2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1050" cy="2156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C03C00">
        <w:rPr>
          <w:noProof/>
          <w:lang w:eastAsia="en-GB"/>
        </w:rPr>
        <w:drawing>
          <wp:anchor distT="0" distB="0" distL="114300" distR="114300" simplePos="0" relativeHeight="251943936" behindDoc="0" locked="0" layoutInCell="1" allowOverlap="1" wp14:anchorId="3A4474D5" wp14:editId="6F42D5A9">
            <wp:simplePos x="0" y="0"/>
            <wp:positionH relativeFrom="column">
              <wp:posOffset>2381250</wp:posOffset>
            </wp:positionH>
            <wp:positionV relativeFrom="paragraph">
              <wp:posOffset>2238375</wp:posOffset>
            </wp:positionV>
            <wp:extent cx="628650" cy="600075"/>
            <wp:effectExtent l="0" t="0" r="0" b="9525"/>
            <wp:wrapNone/>
            <wp:docPr id="791" name="Picture 791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C00" w:rsidRPr="008D5018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20B9CC4" wp14:editId="428A0C74">
                <wp:simplePos x="0" y="0"/>
                <wp:positionH relativeFrom="column">
                  <wp:posOffset>47625</wp:posOffset>
                </wp:positionH>
                <wp:positionV relativeFrom="paragraph">
                  <wp:posOffset>2647950</wp:posOffset>
                </wp:positionV>
                <wp:extent cx="2552700" cy="714375"/>
                <wp:effectExtent l="0" t="0" r="19050" b="28575"/>
                <wp:wrapNone/>
                <wp:docPr id="7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5018" w:rsidRPr="008D5018" w:rsidRDefault="008D5018" w:rsidP="00234E1E">
                            <w:pPr>
                              <w:pStyle w:val="NormalWeb"/>
                              <w:spacing w:before="0" w:beforeAutospacing="0" w:after="200" w:afterAutospacing="0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8D5018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Ask me to repeat myself</w:t>
                            </w:r>
                            <w:r w:rsidR="00E0574D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 xml:space="preserve"> if you can’t hear me</w:t>
                            </w:r>
                          </w:p>
                          <w:p w:rsidR="008D5018" w:rsidRDefault="008D5018" w:rsidP="008D50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3.75pt;margin-top:208.5pt;width:201pt;height:56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">
                <v:textbox>
                  <w:txbxContent>
                    <w:p w:rsidR="008D5018" w:rsidRPr="008D5018" w:rsidRDefault="008D5018" w:rsidP="00234E1E">
                      <w:pPr>
                        <w:pStyle w:val="NormalWeb"/>
                        <w:spacing w:before="0" w:beforeAutospacing="0" w:after="200" w:afterAutospacing="0"/>
                        <w:jc w:val="center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8D5018">
                        <w:rPr>
                          <w:rFonts w:ascii="Comic Sans MS" w:hAnsi="Comic Sans MS"/>
                          <w:sz w:val="32"/>
                          <w:szCs w:val="28"/>
                        </w:rPr>
                        <w:t>Ask me to repeat myself</w:t>
                      </w:r>
                      <w:r w:rsidR="00E0574D">
                        <w:rPr>
                          <w:rFonts w:ascii="Comic Sans MS" w:hAnsi="Comic Sans MS"/>
                          <w:sz w:val="32"/>
                          <w:szCs w:val="28"/>
                        </w:rPr>
                        <w:t xml:space="preserve"> if you can’t hear me</w:t>
                      </w:r>
                    </w:p>
                    <w:p w:rsidR="008D5018" w:rsidRDefault="008D5018" w:rsidP="008D5018"/>
                  </w:txbxContent>
                </v:textbox>
              </v:shape>
            </w:pict>
          </mc:Fallback>
        </mc:AlternateContent>
      </w:r>
      <w:r w:rsidR="00C03C00">
        <w:rPr>
          <w:noProof/>
          <w:lang w:eastAsia="en-GB"/>
        </w:rPr>
        <w:drawing>
          <wp:anchor distT="0" distB="0" distL="114300" distR="114300" simplePos="0" relativeHeight="251999232" behindDoc="0" locked="0" layoutInCell="1" allowOverlap="1" wp14:anchorId="450CA4B8" wp14:editId="1117F3E0">
            <wp:simplePos x="0" y="0"/>
            <wp:positionH relativeFrom="column">
              <wp:posOffset>209549</wp:posOffset>
            </wp:positionH>
            <wp:positionV relativeFrom="paragraph">
              <wp:posOffset>1152525</wp:posOffset>
            </wp:positionV>
            <wp:extent cx="2254991" cy="1114425"/>
            <wp:effectExtent l="0" t="0" r="0" b="0"/>
            <wp:wrapNone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19" b="14721"/>
                    <a:stretch/>
                  </pic:blipFill>
                  <pic:spPr bwMode="auto">
                    <a:xfrm>
                      <a:off x="0" y="0"/>
                      <a:ext cx="2254991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C0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EF3815C" wp14:editId="3EB68DF9">
                <wp:simplePos x="0" y="0"/>
                <wp:positionH relativeFrom="column">
                  <wp:posOffset>47625</wp:posOffset>
                </wp:positionH>
                <wp:positionV relativeFrom="paragraph">
                  <wp:posOffset>800100</wp:posOffset>
                </wp:positionV>
                <wp:extent cx="2505075" cy="1676400"/>
                <wp:effectExtent l="0" t="0" r="28575" b="19050"/>
                <wp:wrapNone/>
                <wp:docPr id="744" name="Rounded Rectangle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16764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44" o:spid="_x0000_s1026" style="position:absolute;margin-left:3.75pt;margin-top:63pt;width:197.25pt;height:132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" fillcolor="white [3201]" strokecolor="#9bbb59 [3206]" strokeweight="2pt"/>
            </w:pict>
          </mc:Fallback>
        </mc:AlternateContent>
      </w:r>
      <w:r w:rsidR="00961DF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C787069" wp14:editId="037D20F9">
                <wp:simplePos x="0" y="0"/>
                <wp:positionH relativeFrom="column">
                  <wp:posOffset>3352800</wp:posOffset>
                </wp:positionH>
                <wp:positionV relativeFrom="paragraph">
                  <wp:posOffset>714375</wp:posOffset>
                </wp:positionV>
                <wp:extent cx="2628900" cy="2124075"/>
                <wp:effectExtent l="0" t="0" r="19050" b="28575"/>
                <wp:wrapNone/>
                <wp:docPr id="742" name="Rounded Rectangle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2124075"/>
                        </a:xfrm>
                        <a:prstGeom prst="roundRect">
                          <a:avLst/>
                        </a:prstGeom>
                        <a:blipFill dpi="0" rotWithShape="1"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42" o:spid="_x0000_s1026" style="position:absolute;margin-left:264pt;margin-top:56.25pt;width:207pt;height:167.2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" strokecolor="#c0504d [3205]" strokeweight="2pt">
                <v:fill r:id="rId109" o:title="" recolor="t" rotate="t" type="frame"/>
              </v:roundrect>
            </w:pict>
          </mc:Fallback>
        </mc:AlternateContent>
      </w:r>
      <w:r w:rsidR="00FA09BB" w:rsidRPr="009D175F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C9455A9" wp14:editId="41A71E58">
                <wp:simplePos x="0" y="0"/>
                <wp:positionH relativeFrom="column">
                  <wp:posOffset>3133725</wp:posOffset>
                </wp:positionH>
                <wp:positionV relativeFrom="paragraph">
                  <wp:posOffset>2952750</wp:posOffset>
                </wp:positionV>
                <wp:extent cx="3067050" cy="466725"/>
                <wp:effectExtent l="0" t="0" r="19050" b="28575"/>
                <wp:wrapNone/>
                <wp:docPr id="7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75F" w:rsidRPr="009D175F" w:rsidRDefault="009D175F" w:rsidP="00234E1E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D175F">
                              <w:rPr>
                                <w:rFonts w:ascii="Comic Sans MS" w:hAnsi="Comic Sans MS"/>
                                <w:sz w:val="32"/>
                              </w:rPr>
                              <w:t>Step into my personal space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246.75pt;margin-top:232.5pt;width:241.5pt;height:36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">
                <v:textbox>
                  <w:txbxContent>
                    <w:p w:rsidR="009D175F" w:rsidRPr="009D175F" w:rsidRDefault="009D175F" w:rsidP="00234E1E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9D175F">
                        <w:rPr>
                          <w:rFonts w:ascii="Comic Sans MS" w:hAnsi="Comic Sans MS"/>
                          <w:sz w:val="32"/>
                        </w:rPr>
                        <w:t>Step into my personal space</w:t>
                      </w:r>
                    </w:p>
                  </w:txbxContent>
                </v:textbox>
              </v:shape>
            </w:pict>
          </mc:Fallback>
        </mc:AlternateContent>
      </w:r>
      <w:r w:rsidR="00FA09BB">
        <w:rPr>
          <w:noProof/>
          <w:lang w:eastAsia="en-GB"/>
        </w:rPr>
        <w:drawing>
          <wp:anchor distT="0" distB="0" distL="114300" distR="114300" simplePos="0" relativeHeight="251948032" behindDoc="0" locked="0" layoutInCell="1" allowOverlap="1" wp14:anchorId="4343E9AA" wp14:editId="1F67F47A">
            <wp:simplePos x="0" y="0"/>
            <wp:positionH relativeFrom="column">
              <wp:posOffset>5934075</wp:posOffset>
            </wp:positionH>
            <wp:positionV relativeFrom="paragraph">
              <wp:posOffset>2695575</wp:posOffset>
            </wp:positionV>
            <wp:extent cx="457200" cy="457200"/>
            <wp:effectExtent l="0" t="0" r="0" b="0"/>
            <wp:wrapNone/>
            <wp:docPr id="793" name="Picture 793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9BB">
        <w:rPr>
          <w:noProof/>
          <w:lang w:eastAsia="en-GB"/>
        </w:rPr>
        <w:drawing>
          <wp:anchor distT="0" distB="0" distL="114300" distR="114300" simplePos="0" relativeHeight="251884544" behindDoc="0" locked="0" layoutInCell="1" allowOverlap="1" wp14:anchorId="6D4483A8" wp14:editId="787BC19C">
            <wp:simplePos x="0" y="0"/>
            <wp:positionH relativeFrom="column">
              <wp:posOffset>5476875</wp:posOffset>
            </wp:positionH>
            <wp:positionV relativeFrom="paragraph">
              <wp:posOffset>-47625</wp:posOffset>
            </wp:positionV>
            <wp:extent cx="457200" cy="457200"/>
            <wp:effectExtent l="0" t="0" r="0" b="0"/>
            <wp:wrapNone/>
            <wp:docPr id="741" name="Picture 741" descr="big red cros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g red cross image"/>
                    <pic:cNvPicPr>
                      <a:picLocks noChangeAspect="1" noChangeArrowheads="1"/>
                    </pic:cNvPicPr>
                  </pic:nvPicPr>
                  <pic:blipFill>
                    <a:blip r:embed="rId87" r:link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9BB" w:rsidRPr="009D175F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EBF67FF" wp14:editId="500571E2">
                <wp:simplePos x="0" y="0"/>
                <wp:positionH relativeFrom="column">
                  <wp:posOffset>3237865</wp:posOffset>
                </wp:positionH>
                <wp:positionV relativeFrom="paragraph">
                  <wp:posOffset>-123825</wp:posOffset>
                </wp:positionV>
                <wp:extent cx="2371725" cy="533400"/>
                <wp:effectExtent l="0" t="0" r="9525" b="0"/>
                <wp:wrapNone/>
                <wp:docPr id="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75F" w:rsidRPr="00F82576" w:rsidRDefault="009D175F" w:rsidP="009D175F">
                            <w:pP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Please </w:t>
                            </w:r>
                            <w:r w:rsidRPr="00F82576"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Do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n’t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254.95pt;margin-top:-9.75pt;width:186.75pt;height:42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" stroked="f">
                <v:textbox>
                  <w:txbxContent>
                    <w:p w:rsidR="009D175F" w:rsidRPr="00F82576" w:rsidRDefault="009D175F" w:rsidP="009D175F">
                      <w:pP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Please </w:t>
                      </w:r>
                      <w:r w:rsidRPr="00F82576"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Do</w:t>
                      </w: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n’t</w:t>
                      </w:r>
                    </w:p>
                  </w:txbxContent>
                </v:textbox>
              </v:shape>
            </w:pict>
          </mc:Fallback>
        </mc:AlternateContent>
      </w:r>
      <w:r w:rsidR="00FA09BB">
        <w:rPr>
          <w:noProof/>
          <w:lang w:eastAsia="en-GB"/>
        </w:rPr>
        <w:drawing>
          <wp:anchor distT="0" distB="0" distL="114300" distR="114300" simplePos="0" relativeHeight="251875328" behindDoc="0" locked="0" layoutInCell="1" allowOverlap="1" wp14:anchorId="7BEED98B" wp14:editId="151C9FA9">
            <wp:simplePos x="0" y="0"/>
            <wp:positionH relativeFrom="column">
              <wp:posOffset>1924050</wp:posOffset>
            </wp:positionH>
            <wp:positionV relativeFrom="paragraph">
              <wp:posOffset>-200025</wp:posOffset>
            </wp:positionV>
            <wp:extent cx="628650" cy="600075"/>
            <wp:effectExtent l="0" t="0" r="0" b="9525"/>
            <wp:wrapNone/>
            <wp:docPr id="736" name="Picture 736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ick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9BB" w:rsidRPr="009D175F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625DB1C" wp14:editId="755363F0">
                <wp:simplePos x="0" y="0"/>
                <wp:positionH relativeFrom="column">
                  <wp:posOffset>200025</wp:posOffset>
                </wp:positionH>
                <wp:positionV relativeFrom="paragraph">
                  <wp:posOffset>-152400</wp:posOffset>
                </wp:positionV>
                <wp:extent cx="1895475" cy="533400"/>
                <wp:effectExtent l="0" t="0" r="9525" b="0"/>
                <wp:wrapNone/>
                <wp:docPr id="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75F" w:rsidRPr="00F82576" w:rsidRDefault="009D175F" w:rsidP="009D175F">
                            <w:pP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Please </w:t>
                            </w:r>
                            <w:r w:rsidRPr="00F82576">
                              <w:rPr>
                                <w:rFonts w:ascii="Comic Sans MS" w:hAnsi="Comic Sans MS"/>
                                <w:b/>
                                <w:caps/>
                                <w:sz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15.75pt;margin-top:-12pt;width:149.25pt;height:42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" stroked="f">
                <v:textbox>
                  <w:txbxContent>
                    <w:p w:rsidR="009D175F" w:rsidRPr="00F82576" w:rsidRDefault="009D175F" w:rsidP="009D175F">
                      <w:pP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Please </w:t>
                      </w:r>
                      <w:r w:rsidRPr="00F82576">
                        <w:rPr>
                          <w:rFonts w:ascii="Comic Sans MS" w:hAnsi="Comic Sans MS"/>
                          <w:b/>
                          <w:caps/>
                          <w:sz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Do</w:t>
                      </w:r>
                    </w:p>
                  </w:txbxContent>
                </v:textbox>
              </v:shape>
            </w:pict>
          </mc:Fallback>
        </mc:AlternateContent>
      </w:r>
      <w:r w:rsidR="00E95111" w:rsidRPr="009D175F">
        <w:rPr>
          <w:rFonts w:ascii="Comic Sans MS" w:hAnsi="Comic Sans MS"/>
        </w:rPr>
        <w:br w:type="page"/>
      </w:r>
      <w:r w:rsidR="007937CE" w:rsidRPr="00D70869">
        <w:rPr>
          <w:rFonts w:ascii="Comic Sans MS" w:hAnsi="Comic Sans MS"/>
          <w:sz w:val="40"/>
          <w:u w:val="single"/>
        </w:rPr>
        <w:lastRenderedPageBreak/>
        <w:t>Things I like to talk about:</w:t>
      </w:r>
    </w:p>
    <w:p w:rsidR="00422AC9" w:rsidRDefault="00D52261">
      <w:pPr>
        <w:rPr>
          <w:rFonts w:ascii="Comic Sans MS" w:hAnsi="Comic Sans MS"/>
        </w:rPr>
      </w:pPr>
      <w:r>
        <w:rPr>
          <w:rFonts w:ascii="Comic Sans MS" w:hAnsi="Comic Sans MS"/>
          <w:noProof/>
          <w:sz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D962275" wp14:editId="23B49502">
                <wp:simplePos x="0" y="0"/>
                <wp:positionH relativeFrom="column">
                  <wp:posOffset>3352165</wp:posOffset>
                </wp:positionH>
                <wp:positionV relativeFrom="paragraph">
                  <wp:posOffset>-340360</wp:posOffset>
                </wp:positionV>
                <wp:extent cx="1857375" cy="2400300"/>
                <wp:effectExtent l="0" t="0" r="28575" b="19050"/>
                <wp:wrapNone/>
                <wp:docPr id="688" name="Rounded 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400300"/>
                        </a:xfrm>
                        <a:prstGeom prst="roundRect">
                          <a:avLst/>
                        </a:prstGeom>
                        <a:blipFill dpi="0"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8" o:spid="_x0000_s1026" style="position:absolute;margin-left:263.95pt;margin-top:-26.8pt;width:146.25pt;height:18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" strokecolor="#4f81bd [3204]" strokeweight="2pt">
                <v:fill r:id="rId111" o:title="" recolor="t" rotate="t" type="frame"/>
              </v:roundrect>
            </w:pict>
          </mc:Fallback>
        </mc:AlternateContent>
      </w: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1C53189" wp14:editId="650A3D5E">
                <wp:simplePos x="0" y="0"/>
                <wp:positionH relativeFrom="column">
                  <wp:posOffset>123825</wp:posOffset>
                </wp:positionH>
                <wp:positionV relativeFrom="paragraph">
                  <wp:posOffset>163830</wp:posOffset>
                </wp:positionV>
                <wp:extent cx="2619375" cy="1800225"/>
                <wp:effectExtent l="0" t="0" r="28575" b="28575"/>
                <wp:wrapNone/>
                <wp:docPr id="684" name="Rounded 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1800225"/>
                        </a:xfrm>
                        <a:prstGeom prst="roundRect">
                          <a:avLst/>
                        </a:prstGeom>
                        <a:blipFill dpi="0" rotWithShape="1"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4" o:spid="_x0000_s1026" style="position:absolute;margin-left:9.75pt;margin-top:12.9pt;width:206.25pt;height:141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gABBKRklGAAEBAQBIAEgAAP/bAEMABAMDAwMC&#10;BAMDAwQEBAUGCgYGBQUGDAgJBwoODA8ODgwNDQ8RFhMPEBURDQ0TGhMVFxgZGRkPEhsdGxgdFhgZ&#10;GP/bAEMBBAQEBgUGCwYGCxgQDRAYGBgYGBgYGBgYGBgYGBgYGBgYGBgYGBgYGBgYGBgYGBgYGBgY&#10;GBgYGBgYGBgYGBgYGP/AABEIAaYC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" strokecolor="#9bbb59 [3206]" strokeweight="2pt">
                <v:fill r:id="rId113" o:title="" recolor="t" rotate="t" type="frame"/>
              </v:roundrect>
            </w:pict>
          </mc:Fallback>
        </mc:AlternateContent>
      </w:r>
    </w:p>
    <w:p w:rsidR="000B2398" w:rsidRDefault="000B2398">
      <w:pPr>
        <w:rPr>
          <w:rFonts w:ascii="Comic Sans MS" w:hAnsi="Comic Sans MS"/>
        </w:rPr>
      </w:pPr>
    </w:p>
    <w:p w:rsidR="000B2398" w:rsidRDefault="000B2398">
      <w:pPr>
        <w:rPr>
          <w:rFonts w:ascii="Comic Sans MS" w:hAnsi="Comic Sans MS"/>
        </w:rPr>
      </w:pPr>
    </w:p>
    <w:p w:rsidR="000B2398" w:rsidRDefault="000B2398">
      <w:pPr>
        <w:rPr>
          <w:rFonts w:ascii="Comic Sans MS" w:hAnsi="Comic Sans MS"/>
        </w:rPr>
      </w:pPr>
    </w:p>
    <w:p w:rsidR="000B2398" w:rsidRDefault="000B2398">
      <w:pPr>
        <w:rPr>
          <w:rFonts w:ascii="Comic Sans MS" w:hAnsi="Comic Sans MS"/>
        </w:rPr>
      </w:pPr>
    </w:p>
    <w:p w:rsidR="000B2398" w:rsidRDefault="00C859AC">
      <w:pPr>
        <w:rPr>
          <w:rFonts w:ascii="Comic Sans MS" w:hAnsi="Comic Sans MS"/>
        </w:rPr>
      </w:pPr>
      <w:r w:rsidRPr="00C859AC">
        <w:rPr>
          <w:rFonts w:ascii="Comic Sans MS" w:hAnsi="Comic Sans MS"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9DC13C3" wp14:editId="3AEF0D50">
                <wp:simplePos x="0" y="0"/>
                <wp:positionH relativeFrom="column">
                  <wp:posOffset>178435</wp:posOffset>
                </wp:positionH>
                <wp:positionV relativeFrom="paragraph">
                  <wp:posOffset>6201410</wp:posOffset>
                </wp:positionV>
                <wp:extent cx="2247900" cy="304800"/>
                <wp:effectExtent l="0" t="0" r="0" b="0"/>
                <wp:wrapNone/>
                <wp:docPr id="7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59AC" w:rsidRDefault="00C859AC" w:rsidP="00C859AC">
                            <w:r>
                              <w:rPr>
                                <w:rFonts w:ascii="Comic Sans MS" w:hAnsi="Comic Sans MS"/>
                              </w:rPr>
                              <w:t>Continues on next page…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14.05pt;margin-top:488.3pt;width:177pt;height:24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" stroked="f">
                <v:textbox>
                  <w:txbxContent>
                    <w:p w:rsidR="00C859AC" w:rsidRDefault="00C859AC" w:rsidP="00C859AC">
                      <w:r>
                        <w:rPr>
                          <w:rFonts w:ascii="Comic Sans MS" w:hAnsi="Comic Sans MS"/>
                        </w:rPr>
                        <w:t>Continues on next page…</w:t>
                      </w:r>
                    </w:p>
                  </w:txbxContent>
                </v:textbox>
              </v:shape>
            </w:pict>
          </mc:Fallback>
        </mc:AlternateContent>
      </w:r>
      <w:r w:rsidR="00BC2D75"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4E12EDE" wp14:editId="5DCFCDD1">
                <wp:simplePos x="0" y="0"/>
                <wp:positionH relativeFrom="column">
                  <wp:posOffset>3256280</wp:posOffset>
                </wp:positionH>
                <wp:positionV relativeFrom="paragraph">
                  <wp:posOffset>285750</wp:posOffset>
                </wp:positionV>
                <wp:extent cx="2000250" cy="400050"/>
                <wp:effectExtent l="0" t="0" r="19050" b="19050"/>
                <wp:wrapNone/>
                <wp:docPr id="6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D75" w:rsidRDefault="00BC2D75" w:rsidP="00BC2D75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Horror Movies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256.4pt;margin-top:22.5pt;width:157.5pt;height:31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">
                <v:textbox>
                  <w:txbxContent>
                    <w:p w:rsidR="00BC2D75" w:rsidRDefault="00BC2D75" w:rsidP="00BC2D75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Horror Movies</w:t>
                      </w:r>
                    </w:p>
                  </w:txbxContent>
                </v:textbox>
              </v:shape>
            </w:pict>
          </mc:Fallback>
        </mc:AlternateContent>
      </w:r>
      <w:r w:rsidR="00D52261"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817BC99" wp14:editId="11AADBC1">
                <wp:simplePos x="0" y="0"/>
                <wp:positionH relativeFrom="column">
                  <wp:posOffset>408305</wp:posOffset>
                </wp:positionH>
                <wp:positionV relativeFrom="paragraph">
                  <wp:posOffset>200025</wp:posOffset>
                </wp:positionV>
                <wp:extent cx="2000250" cy="400050"/>
                <wp:effectExtent l="0" t="0" r="19050" b="1905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2261" w:rsidRDefault="00D52261" w:rsidP="00D52261">
                            <w:pPr>
                              <w:jc w:val="center"/>
                            </w:pPr>
                            <w:r w:rsidRPr="00D52261">
                              <w:rPr>
                                <w:rFonts w:ascii="Comic Sans MS" w:hAnsi="Comic Sans MS"/>
                                <w:sz w:val="32"/>
                              </w:rPr>
                              <w:t>Comedy shows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32.15pt;margin-top:15.75pt;width:157.5pt;height:31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">
                <v:textbox>
                  <w:txbxContent>
                    <w:p w:rsidR="00D52261" w:rsidRDefault="00D52261" w:rsidP="00D52261">
                      <w:pPr>
                        <w:jc w:val="center"/>
                      </w:pPr>
                      <w:r w:rsidRPr="00D52261">
                        <w:rPr>
                          <w:rFonts w:ascii="Comic Sans MS" w:hAnsi="Comic Sans MS"/>
                          <w:sz w:val="32"/>
                        </w:rPr>
                        <w:t>Comedy shows</w:t>
                      </w:r>
                    </w:p>
                  </w:txbxContent>
                </v:textbox>
              </v:shape>
            </w:pict>
          </mc:Fallback>
        </mc:AlternateContent>
      </w:r>
    </w:p>
    <w:p w:rsidR="000B2398" w:rsidRDefault="000B2398">
      <w:pPr>
        <w:rPr>
          <w:rFonts w:ascii="Comic Sans MS" w:hAnsi="Comic Sans MS"/>
        </w:rPr>
      </w:pPr>
    </w:p>
    <w:p w:rsidR="000B2398" w:rsidRDefault="00B1771A">
      <w:pPr>
        <w:rPr>
          <w:rFonts w:ascii="Comic Sans MS" w:hAnsi="Comic Sans MS"/>
        </w:rPr>
      </w:pPr>
      <w:r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12BB0CF" wp14:editId="242AC2E7">
                <wp:simplePos x="0" y="0"/>
                <wp:positionH relativeFrom="column">
                  <wp:posOffset>16821</wp:posOffset>
                </wp:positionH>
                <wp:positionV relativeFrom="paragraph">
                  <wp:posOffset>93345</wp:posOffset>
                </wp:positionV>
                <wp:extent cx="2510287" cy="2028825"/>
                <wp:effectExtent l="0" t="0" r="23495" b="28575"/>
                <wp:wrapNone/>
                <wp:docPr id="691" name="Rounded 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287" cy="2028825"/>
                        </a:xfrm>
                        <a:prstGeom prst="roundRect">
                          <a:avLst/>
                        </a:prstGeom>
                        <a:blipFill dpi="0" rotWithShape="1">
                          <a:blip r:embed="rId1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91" o:spid="_x0000_s1026" style="position:absolute;margin-left:1.3pt;margin-top:7.35pt;width:197.65pt;height:159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" strokecolor="#8064a2 [3207]" strokeweight="2pt">
                <v:fill r:id="rId116" o:title="" recolor="t" rotate="t" type="frame"/>
              </v:roundrect>
            </w:pict>
          </mc:Fallback>
        </mc:AlternateContent>
      </w:r>
      <w:r w:rsidR="00313F65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5DD71BB" wp14:editId="0B60F1DF">
                <wp:simplePos x="0" y="0"/>
                <wp:positionH relativeFrom="column">
                  <wp:posOffset>3057525</wp:posOffset>
                </wp:positionH>
                <wp:positionV relativeFrom="paragraph">
                  <wp:posOffset>48895</wp:posOffset>
                </wp:positionV>
                <wp:extent cx="2705100" cy="2076450"/>
                <wp:effectExtent l="0" t="0" r="19050" b="19050"/>
                <wp:wrapNone/>
                <wp:docPr id="692" name="Rounded Rectangle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2076450"/>
                        </a:xfrm>
                        <a:prstGeom prst="roundRect">
                          <a:avLst/>
                        </a:prstGeom>
                        <a:blipFill dpi="0"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92" o:spid="_x0000_s1026" style="position:absolute;margin-left:240.75pt;margin-top:3.85pt;width:213pt;height:163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" strokecolor="#4f81bd [3204]" strokeweight="2pt">
                <v:fill r:id="rId118" o:title="" recolor="t" rotate="t" type="frame"/>
              </v:roundrect>
            </w:pict>
          </mc:Fallback>
        </mc:AlternateContent>
      </w:r>
    </w:p>
    <w:p w:rsidR="00A936DF" w:rsidRPr="00825AE3" w:rsidRDefault="00A936DF">
      <w:pPr>
        <w:rPr>
          <w:rFonts w:ascii="Comic Sans MS" w:hAnsi="Comic Sans MS"/>
          <w:u w:val="single"/>
        </w:rPr>
      </w:pPr>
    </w:p>
    <w:p w:rsidR="00422AC9" w:rsidRDefault="00422AC9">
      <w:pPr>
        <w:rPr>
          <w:rFonts w:ascii="Comic Sans MS" w:hAnsi="Comic Sans MS"/>
          <w:sz w:val="28"/>
          <w:u w:val="single"/>
        </w:rPr>
      </w:pPr>
    </w:p>
    <w:p w:rsidR="00422AC9" w:rsidRDefault="00422AC9">
      <w:pPr>
        <w:rPr>
          <w:rFonts w:ascii="Comic Sans MS" w:hAnsi="Comic Sans MS"/>
          <w:sz w:val="28"/>
          <w:u w:val="single"/>
        </w:rPr>
      </w:pPr>
    </w:p>
    <w:p w:rsidR="00422AC9" w:rsidRDefault="00422AC9">
      <w:pPr>
        <w:rPr>
          <w:rFonts w:ascii="Comic Sans MS" w:hAnsi="Comic Sans MS"/>
          <w:sz w:val="28"/>
          <w:u w:val="single"/>
        </w:rPr>
      </w:pPr>
    </w:p>
    <w:p w:rsidR="00422AC9" w:rsidRDefault="00313F65">
      <w:pPr>
        <w:rPr>
          <w:rFonts w:ascii="Comic Sans MS" w:hAnsi="Comic Sans MS"/>
          <w:sz w:val="28"/>
          <w:u w:val="single"/>
        </w:rPr>
      </w:pPr>
      <w:r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99C1081" wp14:editId="5331FB08">
                <wp:simplePos x="0" y="0"/>
                <wp:positionH relativeFrom="column">
                  <wp:posOffset>3303905</wp:posOffset>
                </wp:positionH>
                <wp:positionV relativeFrom="paragraph">
                  <wp:posOffset>288925</wp:posOffset>
                </wp:positionV>
                <wp:extent cx="2000250" cy="400050"/>
                <wp:effectExtent l="0" t="0" r="19050" b="1905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06E4" w:rsidRDefault="00CF4948" w:rsidP="006D06E4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Heavy Metal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260.15pt;margin-top:22.75pt;width:157.5pt;height:31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">
                <v:textbox>
                  <w:txbxContent>
                    <w:p w:rsidR="006D06E4" w:rsidRDefault="00CF4948" w:rsidP="006D06E4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Heavy Metal</w:t>
                      </w:r>
                    </w:p>
                  </w:txbxContent>
                </v:textbox>
              </v:shape>
            </w:pict>
          </mc:Fallback>
        </mc:AlternateContent>
      </w:r>
      <w:r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F783766" wp14:editId="01F22790">
                <wp:simplePos x="0" y="0"/>
                <wp:positionH relativeFrom="column">
                  <wp:posOffset>-47625</wp:posOffset>
                </wp:positionH>
                <wp:positionV relativeFrom="paragraph">
                  <wp:posOffset>206375</wp:posOffset>
                </wp:positionV>
                <wp:extent cx="2724150" cy="400050"/>
                <wp:effectExtent l="0" t="0" r="19050" b="19050"/>
                <wp:wrapNone/>
                <wp:docPr id="6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D75" w:rsidRDefault="00BC2D75" w:rsidP="00BC2D75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Anything scary</w:t>
                            </w:r>
                            <w:r w:rsidR="006D06E4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or weird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-3.75pt;margin-top:16.25pt;width:214.5pt;height:31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">
                <v:textbox>
                  <w:txbxContent>
                    <w:p w:rsidR="00BC2D75" w:rsidRDefault="00BC2D75" w:rsidP="00BC2D75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Anything scary</w:t>
                      </w:r>
                      <w:r w:rsidR="006D06E4">
                        <w:rPr>
                          <w:rFonts w:ascii="Comic Sans MS" w:hAnsi="Comic Sans MS"/>
                          <w:sz w:val="32"/>
                        </w:rPr>
                        <w:t xml:space="preserve"> or weird</w:t>
                      </w:r>
                    </w:p>
                  </w:txbxContent>
                </v:textbox>
              </v:shape>
            </w:pict>
          </mc:Fallback>
        </mc:AlternateContent>
      </w:r>
    </w:p>
    <w:p w:rsidR="00422AC9" w:rsidRDefault="00422AC9">
      <w:pPr>
        <w:rPr>
          <w:rFonts w:ascii="Comic Sans MS" w:hAnsi="Comic Sans MS"/>
          <w:sz w:val="28"/>
          <w:u w:val="single"/>
        </w:rPr>
      </w:pPr>
    </w:p>
    <w:p w:rsidR="00D52261" w:rsidRDefault="00313F65">
      <w:pPr>
        <w:rPr>
          <w:rFonts w:ascii="Comic Sans MS" w:hAnsi="Comic Sans MS"/>
          <w:sz w:val="28"/>
          <w:u w:val="single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1E47B2E" wp14:editId="75567292">
                <wp:simplePos x="0" y="0"/>
                <wp:positionH relativeFrom="column">
                  <wp:posOffset>3190875</wp:posOffset>
                </wp:positionH>
                <wp:positionV relativeFrom="paragraph">
                  <wp:posOffset>144145</wp:posOffset>
                </wp:positionV>
                <wp:extent cx="2324100" cy="1704975"/>
                <wp:effectExtent l="0" t="0" r="19050" b="28575"/>
                <wp:wrapNone/>
                <wp:docPr id="686" name="Rounded Rectangle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704975"/>
                        </a:xfrm>
                        <a:prstGeom prst="roundRect">
                          <a:avLst/>
                        </a:prstGeom>
                        <a:blipFill dpi="0"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6" o:spid="_x0000_s1026" style="position:absolute;margin-left:251.25pt;margin-top:11.35pt;width:183pt;height:134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" strokecolor="#4bacc6 [3208]" strokeweight="2pt">
                <v:fill r:id="rId120" o:title="" recolor="t" rotate="t" type="frame"/>
              </v:roundrect>
            </w:pict>
          </mc:Fallback>
        </mc:AlternateContent>
      </w:r>
      <w:r w:rsidR="00A46B50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0763A3C" wp14:editId="22A4D88E">
                <wp:simplePos x="0" y="0"/>
                <wp:positionH relativeFrom="column">
                  <wp:posOffset>123825</wp:posOffset>
                </wp:positionH>
                <wp:positionV relativeFrom="paragraph">
                  <wp:posOffset>59055</wp:posOffset>
                </wp:positionV>
                <wp:extent cx="2324100" cy="2000250"/>
                <wp:effectExtent l="0" t="0" r="19050" b="19050"/>
                <wp:wrapNone/>
                <wp:docPr id="689" name="Rounded Rectangle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000250"/>
                        </a:xfrm>
                        <a:prstGeom prst="roundRect">
                          <a:avLst/>
                        </a:prstGeom>
                        <a:blipFill dpi="0"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9" o:spid="_x0000_s1026" style="position:absolute;margin-left:9.75pt;margin-top:4.65pt;width:183pt;height:157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" strokecolor="#f79646 [3209]" strokeweight="2pt">
                <v:fill r:id="rId122" o:title="" recolor="t" rotate="t" type="frame"/>
              </v:roundrect>
            </w:pict>
          </mc:Fallback>
        </mc:AlternateContent>
      </w:r>
    </w:p>
    <w:p w:rsidR="00D52261" w:rsidRDefault="00D52261">
      <w:pPr>
        <w:rPr>
          <w:rFonts w:ascii="Comic Sans MS" w:hAnsi="Comic Sans MS"/>
          <w:sz w:val="36"/>
          <w:u w:val="single"/>
        </w:rPr>
      </w:pPr>
    </w:p>
    <w:p w:rsidR="00D52261" w:rsidRDefault="00D52261">
      <w:pPr>
        <w:rPr>
          <w:rFonts w:ascii="Comic Sans MS" w:hAnsi="Comic Sans MS"/>
          <w:sz w:val="36"/>
          <w:u w:val="single"/>
        </w:rPr>
      </w:pPr>
    </w:p>
    <w:p w:rsidR="00D52261" w:rsidRDefault="00D52261">
      <w:pPr>
        <w:rPr>
          <w:rFonts w:ascii="Comic Sans MS" w:hAnsi="Comic Sans MS"/>
          <w:sz w:val="36"/>
          <w:u w:val="single"/>
        </w:rPr>
      </w:pPr>
    </w:p>
    <w:p w:rsidR="00D52261" w:rsidRDefault="009F6D96">
      <w:pPr>
        <w:rPr>
          <w:rFonts w:ascii="Comic Sans MS" w:hAnsi="Comic Sans MS"/>
          <w:sz w:val="36"/>
          <w:u w:val="single"/>
        </w:rPr>
      </w:pPr>
      <w:r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C81FB44" wp14:editId="21916B4C">
                <wp:simplePos x="0" y="0"/>
                <wp:positionH relativeFrom="column">
                  <wp:posOffset>47625</wp:posOffset>
                </wp:positionH>
                <wp:positionV relativeFrom="paragraph">
                  <wp:posOffset>252085</wp:posOffset>
                </wp:positionV>
                <wp:extent cx="2423795" cy="409575"/>
                <wp:effectExtent l="0" t="0" r="14605" b="2857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379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06E4" w:rsidRDefault="007A3E73" w:rsidP="006D06E4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Cute</w:t>
                            </w:r>
                            <w:r w:rsidR="009F6D96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and funny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animals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3.75pt;margin-top:19.85pt;width:190.85pt;height:32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">
                <v:textbox>
                  <w:txbxContent>
                    <w:p w:rsidR="006D06E4" w:rsidRDefault="007A3E73" w:rsidP="006D06E4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Cute</w:t>
                      </w:r>
                      <w:r w:rsidR="009F6D96">
                        <w:rPr>
                          <w:rFonts w:ascii="Comic Sans MS" w:hAnsi="Comic Sans MS"/>
                          <w:sz w:val="32"/>
                        </w:rPr>
                        <w:t xml:space="preserve"> and funny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 xml:space="preserve"> animals</w:t>
                      </w:r>
                    </w:p>
                  </w:txbxContent>
                </v:textbox>
              </v:shape>
            </w:pict>
          </mc:Fallback>
        </mc:AlternateContent>
      </w:r>
      <w:r w:rsidR="00313F65" w:rsidRPr="00D5226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262EE88" wp14:editId="486597EB">
                <wp:simplePos x="0" y="0"/>
                <wp:positionH relativeFrom="column">
                  <wp:posOffset>3305175</wp:posOffset>
                </wp:positionH>
                <wp:positionV relativeFrom="paragraph">
                  <wp:posOffset>50165</wp:posOffset>
                </wp:positionV>
                <wp:extent cx="2114550" cy="704850"/>
                <wp:effectExtent l="0" t="0" r="19050" b="1905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06E4" w:rsidRDefault="006D06E4" w:rsidP="006D06E4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…</w:t>
                            </w:r>
                            <w:r w:rsidR="00CC104E">
                              <w:rPr>
                                <w:rFonts w:ascii="Comic Sans MS" w:hAnsi="Comic Sans MS"/>
                                <w:sz w:val="32"/>
                              </w:rPr>
                              <w:t>and that includes</w:t>
                            </w:r>
                            <w:r w:rsidR="007A3E73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hyenas </w:t>
                            </w:r>
                            <w:r w:rsidR="007A3E73" w:rsidRPr="007A3E73">
                              <w:rPr>
                                <w:rFonts w:ascii="Comic Sans MS" w:hAnsi="Comic Sans MS"/>
                                <w:sz w:val="32"/>
                              </w:rPr>
                              <w:sym w:font="Wingdings" w:char="F04A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260.25pt;margin-top:3.95pt;width:166.5pt;height:55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">
                <v:textbox>
                  <w:txbxContent>
                    <w:p w:rsidR="006D06E4" w:rsidRDefault="006D06E4" w:rsidP="006D06E4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…</w:t>
                      </w:r>
                      <w:r w:rsidR="00CC104E">
                        <w:rPr>
                          <w:rFonts w:ascii="Comic Sans MS" w:hAnsi="Comic Sans MS"/>
                          <w:sz w:val="32"/>
                        </w:rPr>
                        <w:t>and that includes</w:t>
                      </w:r>
                      <w:r w:rsidR="007A3E73">
                        <w:rPr>
                          <w:rFonts w:ascii="Comic Sans MS" w:hAnsi="Comic Sans MS"/>
                          <w:sz w:val="32"/>
                        </w:rPr>
                        <w:t xml:space="preserve"> hyenas </w:t>
                      </w:r>
                      <w:r w:rsidR="007A3E73" w:rsidRPr="007A3E73">
                        <w:rPr>
                          <w:rFonts w:ascii="Comic Sans MS" w:hAnsi="Comic Sans MS"/>
                          <w:sz w:val="32"/>
                        </w:rPr>
                        <w:sym w:font="Wingdings" w:char="F04A"/>
                      </w:r>
                    </w:p>
                  </w:txbxContent>
                </v:textbox>
              </v:shape>
            </w:pict>
          </mc:Fallback>
        </mc:AlternateContent>
      </w:r>
    </w:p>
    <w:p w:rsidR="00313F65" w:rsidRDefault="00313F65" w:rsidP="00313F65">
      <w:pPr>
        <w:rPr>
          <w:rFonts w:ascii="Comic Sans MS" w:hAnsi="Comic Sans MS"/>
          <w:sz w:val="36"/>
          <w:u w:val="single"/>
        </w:rPr>
      </w:pPr>
    </w:p>
    <w:p w:rsidR="00BA6C6B" w:rsidRPr="00A10B60" w:rsidRDefault="00522171" w:rsidP="00BA6C6B">
      <w:pPr>
        <w:rPr>
          <w:rFonts w:ascii="Comic Sans MS" w:hAnsi="Comic Sans MS"/>
          <w:sz w:val="32"/>
          <w:u w:val="single"/>
        </w:rPr>
      </w:pPr>
      <w:r w:rsidRPr="00A10B60">
        <w:rPr>
          <w:rFonts w:ascii="Comic Sans MS" w:hAnsi="Comic Sans MS"/>
          <w:noProof/>
          <w:u w:val="single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B525D6" wp14:editId="0E7941AF">
                <wp:simplePos x="0" y="0"/>
                <wp:positionH relativeFrom="column">
                  <wp:posOffset>85725</wp:posOffset>
                </wp:positionH>
                <wp:positionV relativeFrom="paragraph">
                  <wp:posOffset>421005</wp:posOffset>
                </wp:positionV>
                <wp:extent cx="2419350" cy="1981200"/>
                <wp:effectExtent l="0" t="0" r="19050" b="1905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981200"/>
                        </a:xfrm>
                        <a:prstGeom prst="roundRect">
                          <a:avLst/>
                        </a:prstGeom>
                        <a:blipFill dpi="0"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06632" w:rsidRDefault="00B06632" w:rsidP="00B06632">
                            <w:pPr>
                              <w:jc w:val="center"/>
                            </w:pPr>
                          </w:p>
                          <w:p w:rsidR="00B06632" w:rsidRDefault="00B06632" w:rsidP="00B06632">
                            <w:pPr>
                              <w:jc w:val="center"/>
                            </w:pPr>
                          </w:p>
                          <w:p w:rsidR="00B06632" w:rsidRDefault="00B06632" w:rsidP="00B06632">
                            <w:pPr>
                              <w:jc w:val="center"/>
                            </w:pPr>
                          </w:p>
                          <w:p w:rsidR="00F82576" w:rsidRDefault="00F82576" w:rsidP="00F82576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" o:spid="_x0000_s1076" style="position:absolute;margin-left:6.75pt;margin-top:33.15pt;width:190.5pt;height:15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" strokecolor="#9bbb59" strokeweight="2pt">
                <v:fill r:id="rId124" o:title="" recolor="t" rotate="t" type="frame"/>
                <v:textbox>
                  <w:txbxContent>
                    <w:p w:rsidR="00B06632" w:rsidRDefault="00B06632" w:rsidP="00B06632">
                      <w:pPr>
                        <w:jc w:val="center"/>
                      </w:pPr>
                    </w:p>
                    <w:p w:rsidR="00B06632" w:rsidRDefault="00B06632" w:rsidP="00B06632">
                      <w:pPr>
                        <w:jc w:val="center"/>
                      </w:pPr>
                    </w:p>
                    <w:p w:rsidR="00B06632" w:rsidRDefault="00B06632" w:rsidP="00B06632">
                      <w:pPr>
                        <w:jc w:val="center"/>
                      </w:pPr>
                    </w:p>
                    <w:p w:rsidR="00F82576" w:rsidRDefault="00F82576" w:rsidP="00F82576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10B60">
        <w:rPr>
          <w:rFonts w:ascii="Comic Sans MS" w:hAnsi="Comic Sans MS"/>
          <w:sz w:val="32"/>
          <w:u w:val="single"/>
        </w:rPr>
        <w:t>Favourite shows</w:t>
      </w:r>
    </w:p>
    <w:p w:rsidR="00522171" w:rsidRDefault="00522171" w:rsidP="00BA6C6B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81AA250" wp14:editId="20D19209">
                <wp:simplePos x="0" y="0"/>
                <wp:positionH relativeFrom="column">
                  <wp:posOffset>2905125</wp:posOffset>
                </wp:positionH>
                <wp:positionV relativeFrom="paragraph">
                  <wp:posOffset>137795</wp:posOffset>
                </wp:positionV>
                <wp:extent cx="2990850" cy="1895475"/>
                <wp:effectExtent l="0" t="0" r="19050" b="28575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1895475"/>
                        </a:xfrm>
                        <a:prstGeom prst="roundRect">
                          <a:avLst/>
                        </a:prstGeom>
                        <a:blipFill dpi="0"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82576" w:rsidRPr="00F82576" w:rsidRDefault="00F82576" w:rsidP="00956513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" o:spid="_x0000_s1077" style="position:absolute;margin-left:228.75pt;margin-top:10.85pt;width:235.5pt;height:149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" strokecolor="#9bbb59" strokeweight="2pt">
                <v:fill r:id="rId126" o:title="" recolor="t" rotate="t" type="frame"/>
                <v:textbox>
                  <w:txbxContent>
                    <w:p w:rsidR="00F82576" w:rsidRPr="00F82576" w:rsidRDefault="00F82576" w:rsidP="00956513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BA6C6B" w:rsidRDefault="00BA6C6B" w:rsidP="00BA6C6B">
      <w:pPr>
        <w:rPr>
          <w:rFonts w:ascii="Comic Sans MS" w:hAnsi="Comic Sans MS"/>
          <w:sz w:val="32"/>
        </w:rPr>
      </w:pPr>
    </w:p>
    <w:p w:rsidR="00BA6C6B" w:rsidRDefault="00BA6C6B" w:rsidP="00BA6C6B">
      <w:pPr>
        <w:rPr>
          <w:rFonts w:ascii="Comic Sans MS" w:hAnsi="Comic Sans MS"/>
          <w:sz w:val="32"/>
        </w:rPr>
      </w:pPr>
    </w:p>
    <w:p w:rsidR="00BA6C6B" w:rsidRPr="00825AE3" w:rsidRDefault="00BA6C6B" w:rsidP="00BA6C6B">
      <w:pPr>
        <w:rPr>
          <w:rFonts w:ascii="Comic Sans MS" w:hAnsi="Comic Sans MS"/>
          <w:sz w:val="32"/>
        </w:rPr>
      </w:pPr>
    </w:p>
    <w:p w:rsidR="00BA6C6B" w:rsidRPr="00825AE3" w:rsidRDefault="00522171" w:rsidP="00BA6C6B">
      <w:pPr>
        <w:rPr>
          <w:rFonts w:ascii="Comic Sans MS" w:hAnsi="Comic Sans MS"/>
          <w:sz w:val="32"/>
        </w:rPr>
      </w:pPr>
      <w:r w:rsidRPr="00522171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2DC14E0" wp14:editId="7019924A">
                <wp:simplePos x="0" y="0"/>
                <wp:positionH relativeFrom="column">
                  <wp:posOffset>3324225</wp:posOffset>
                </wp:positionH>
                <wp:positionV relativeFrom="paragraph">
                  <wp:posOffset>289560</wp:posOffset>
                </wp:positionV>
                <wp:extent cx="2000250" cy="438150"/>
                <wp:effectExtent l="0" t="0" r="19050" b="19050"/>
                <wp:wrapNone/>
                <wp:docPr id="7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2171" w:rsidRPr="00A34243" w:rsidRDefault="00522171" w:rsidP="00522171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Game of Thrones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261.75pt;margin-top:22.8pt;width:157.5pt;height:34.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">
                <v:textbox>
                  <w:txbxContent>
                    <w:p w:rsidR="00522171" w:rsidRPr="00A34243" w:rsidRDefault="00522171" w:rsidP="00522171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Game of Thrones</w:t>
                      </w:r>
                    </w:p>
                  </w:txbxContent>
                </v:textbox>
              </v:shape>
            </w:pict>
          </mc:Fallback>
        </mc:AlternateContent>
      </w:r>
      <w:r w:rsidR="003A31ED" w:rsidRPr="00EB5F44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00E1493" wp14:editId="57381043">
                <wp:simplePos x="0" y="0"/>
                <wp:positionH relativeFrom="column">
                  <wp:posOffset>276225</wp:posOffset>
                </wp:positionH>
                <wp:positionV relativeFrom="paragraph">
                  <wp:posOffset>289560</wp:posOffset>
                </wp:positionV>
                <wp:extent cx="2000250" cy="438150"/>
                <wp:effectExtent l="0" t="0" r="19050" b="19050"/>
                <wp:wrapNone/>
                <wp:docPr id="7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F44" w:rsidRPr="00A34243" w:rsidRDefault="00522171" w:rsidP="00522171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Doctor Who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21.75pt;margin-top:22.8pt;width:157.5pt;height:34.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">
                <v:textbox>
                  <w:txbxContent>
                    <w:p w:rsidR="00EB5F44" w:rsidRPr="00A34243" w:rsidRDefault="00522171" w:rsidP="00522171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Doctor Who</w:t>
                      </w:r>
                    </w:p>
                  </w:txbxContent>
                </v:textbox>
              </v:shape>
            </w:pict>
          </mc:Fallback>
        </mc:AlternateContent>
      </w:r>
    </w:p>
    <w:p w:rsidR="00BA6C6B" w:rsidRPr="00825AE3" w:rsidRDefault="00BA6C6B" w:rsidP="00BA6C6B">
      <w:pPr>
        <w:rPr>
          <w:rFonts w:ascii="Comic Sans MS" w:hAnsi="Comic Sans MS"/>
          <w:sz w:val="32"/>
        </w:rPr>
      </w:pPr>
    </w:p>
    <w:p w:rsidR="00D52261" w:rsidRDefault="00B1771A" w:rsidP="00313F65">
      <w:pPr>
        <w:rPr>
          <w:rFonts w:ascii="Comic Sans MS" w:hAnsi="Comic Sans MS"/>
          <w:sz w:val="36"/>
          <w:u w:val="single"/>
        </w:rPr>
      </w:pPr>
      <w:r w:rsidRPr="00313F65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7EE7E79" wp14:editId="1376E0D2">
                <wp:simplePos x="0" y="0"/>
                <wp:positionH relativeFrom="column">
                  <wp:posOffset>3389630</wp:posOffset>
                </wp:positionH>
                <wp:positionV relativeFrom="paragraph">
                  <wp:posOffset>2506980</wp:posOffset>
                </wp:positionV>
                <wp:extent cx="2695575" cy="715645"/>
                <wp:effectExtent l="0" t="0" r="28575" b="27305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715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6C6B" w:rsidRPr="00825AE3" w:rsidRDefault="00B1771A" w:rsidP="00BA6C6B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Especially anything scary or weird…</w:t>
                            </w:r>
                          </w:p>
                          <w:p w:rsidR="00BA6C6B" w:rsidRDefault="00BA6C6B" w:rsidP="00BA6C6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266.9pt;margin-top:197.4pt;width:212.25pt;height:56.3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">
                <v:textbox>
                  <w:txbxContent>
                    <w:p w:rsidR="00BA6C6B" w:rsidRPr="00825AE3" w:rsidRDefault="00B1771A" w:rsidP="00BA6C6B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Especially anything scary or weird…</w:t>
                      </w:r>
                    </w:p>
                    <w:p w:rsidR="00BA6C6B" w:rsidRDefault="00BA6C6B" w:rsidP="00BA6C6B"/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245C1AB" wp14:editId="49237338">
                <wp:simplePos x="0" y="0"/>
                <wp:positionH relativeFrom="column">
                  <wp:posOffset>3433313</wp:posOffset>
                </wp:positionH>
                <wp:positionV relativeFrom="paragraph">
                  <wp:posOffset>532082</wp:posOffset>
                </wp:positionV>
                <wp:extent cx="2510287" cy="1866900"/>
                <wp:effectExtent l="0" t="0" r="23495" b="19050"/>
                <wp:wrapNone/>
                <wp:docPr id="683" name="Rounded Rectangle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287" cy="1866900"/>
                        </a:xfrm>
                        <a:prstGeom prst="roundRect">
                          <a:avLst/>
                        </a:prstGeom>
                        <a:blipFill dpi="0"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3" o:spid="_x0000_s1026" style="position:absolute;margin-left:270.35pt;margin-top:41.9pt;width:197.65pt;height:14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" strokecolor="#4f81bd" strokeweight="2pt">
                <v:fill r:id="rId128" o:title="" recolor="t" rotate="t" type="frame"/>
              </v:roundrect>
            </w:pict>
          </mc:Fallback>
        </mc:AlternateContent>
      </w:r>
      <w:r w:rsidR="004041ED" w:rsidRPr="005C699B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0080ABA" wp14:editId="7F907B2D">
                <wp:simplePos x="0" y="0"/>
                <wp:positionH relativeFrom="column">
                  <wp:posOffset>3200400</wp:posOffset>
                </wp:positionH>
                <wp:positionV relativeFrom="paragraph">
                  <wp:posOffset>3582035</wp:posOffset>
                </wp:positionV>
                <wp:extent cx="2562225" cy="1085850"/>
                <wp:effectExtent l="0" t="0" r="28575" b="19050"/>
                <wp:wrapNone/>
                <wp:docPr id="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699B" w:rsidRPr="00A34243" w:rsidRDefault="00A34243" w:rsidP="005C699B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love </w:t>
                            </w:r>
                            <w:r w:rsidR="003A31ED">
                              <w:rPr>
                                <w:rFonts w:ascii="Comic Sans MS" w:hAnsi="Comic Sans MS"/>
                                <w:sz w:val="32"/>
                              </w:rPr>
                              <w:t xml:space="preserve">reading about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anyth</w:t>
                            </w:r>
                            <w:r w:rsidR="00313343">
                              <w:rPr>
                                <w:rFonts w:ascii="Comic Sans MS" w:hAnsi="Comic Sans MS"/>
                                <w:sz w:val="32"/>
                              </w:rPr>
                              <w:t>ing to do with the supernatural.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252pt;margin-top:282.05pt;width:201.75pt;height:85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">
                <v:textbox>
                  <w:txbxContent>
                    <w:p w:rsidR="005C699B" w:rsidRPr="00A34243" w:rsidRDefault="00A34243" w:rsidP="005C699B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 xml:space="preserve">I love </w:t>
                      </w:r>
                      <w:r w:rsidR="003A31ED">
                        <w:rPr>
                          <w:rFonts w:ascii="Comic Sans MS" w:hAnsi="Comic Sans MS"/>
                          <w:sz w:val="32"/>
                        </w:rPr>
                        <w:t xml:space="preserve">reading about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anyth</w:t>
                      </w:r>
                      <w:r w:rsidR="00313343">
                        <w:rPr>
                          <w:rFonts w:ascii="Comic Sans MS" w:hAnsi="Comic Sans MS"/>
                          <w:sz w:val="32"/>
                        </w:rPr>
                        <w:t>ing to do with the supernatural.</w:t>
                      </w:r>
                    </w:p>
                  </w:txbxContent>
                </v:textbox>
              </v:shape>
            </w:pict>
          </mc:Fallback>
        </mc:AlternateContent>
      </w:r>
      <w:r w:rsidR="002A65D4">
        <w:rPr>
          <w:rFonts w:ascii="Comic Sans MS" w:hAnsi="Comic Sans MS"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4D2660E" wp14:editId="76A218E6">
                <wp:simplePos x="0" y="0"/>
                <wp:positionH relativeFrom="column">
                  <wp:posOffset>85725</wp:posOffset>
                </wp:positionH>
                <wp:positionV relativeFrom="paragraph">
                  <wp:posOffset>2803525</wp:posOffset>
                </wp:positionV>
                <wp:extent cx="3000375" cy="2219325"/>
                <wp:effectExtent l="0" t="0" r="28575" b="28575"/>
                <wp:wrapNone/>
                <wp:docPr id="732" name="Rounded Rectangle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2219325"/>
                        </a:xfrm>
                        <a:prstGeom prst="roundRect">
                          <a:avLst/>
                        </a:prstGeom>
                        <a:blipFill dpi="0"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32" o:spid="_x0000_s1026" style="position:absolute;margin-left:6.75pt;margin-top:220.75pt;width:236.25pt;height:174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" strokecolor="#9bbb59 [3206]" strokeweight="2pt">
                <v:fill r:id="rId130" o:title="" recolor="t" rotate="t" type="frame"/>
              </v:roundrect>
            </w:pict>
          </mc:Fallback>
        </mc:AlternateContent>
      </w:r>
      <w:r w:rsidR="002A65D4" w:rsidRPr="003A31ED">
        <w:rPr>
          <w:rFonts w:ascii="Comic Sans MS" w:hAnsi="Comic Sans MS"/>
          <w:noProof/>
          <w:sz w:val="36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3A22C63" wp14:editId="3F8D9CF8">
                <wp:simplePos x="0" y="0"/>
                <wp:positionH relativeFrom="column">
                  <wp:posOffset>357505</wp:posOffset>
                </wp:positionH>
                <wp:positionV relativeFrom="paragraph">
                  <wp:posOffset>1466850</wp:posOffset>
                </wp:positionV>
                <wp:extent cx="2374265" cy="771525"/>
                <wp:effectExtent l="0" t="0" r="12700" b="28575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31ED" w:rsidRPr="00825AE3" w:rsidRDefault="003A31ED" w:rsidP="003A31ED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 love writing</w:t>
                            </w:r>
                            <w:r w:rsidRPr="00825AE3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stories and plays…</w:t>
                            </w:r>
                          </w:p>
                          <w:p w:rsidR="003A31ED" w:rsidRDefault="003A31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28.15pt;margin-top:115.5pt;width:186.95pt;height:60.75pt;z-index:251858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">
                <v:textbox>
                  <w:txbxContent>
                    <w:p w:rsidR="003A31ED" w:rsidRPr="00825AE3" w:rsidRDefault="003A31ED" w:rsidP="003A31ED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 love writing</w:t>
                      </w:r>
                      <w:r w:rsidRPr="00825AE3">
                        <w:rPr>
                          <w:rFonts w:ascii="Comic Sans MS" w:hAnsi="Comic Sans MS"/>
                          <w:sz w:val="32"/>
                        </w:rPr>
                        <w:t xml:space="preserve"> stories and plays…</w:t>
                      </w:r>
                    </w:p>
                    <w:p w:rsidR="003A31ED" w:rsidRDefault="003A31ED"/>
                  </w:txbxContent>
                </v:textbox>
              </v:shape>
            </w:pict>
          </mc:Fallback>
        </mc:AlternateContent>
      </w:r>
      <w:r w:rsidR="002A65D4" w:rsidRPr="00825AE3"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1795456" behindDoc="0" locked="0" layoutInCell="1" allowOverlap="1" wp14:anchorId="36CBA91D" wp14:editId="3E23A144">
            <wp:simplePos x="0" y="0"/>
            <wp:positionH relativeFrom="column">
              <wp:posOffset>28575</wp:posOffset>
            </wp:positionH>
            <wp:positionV relativeFrom="paragraph">
              <wp:posOffset>397510</wp:posOffset>
            </wp:positionV>
            <wp:extent cx="3143250" cy="940435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78" b="15621"/>
                    <a:stretch/>
                  </pic:blipFill>
                  <pic:spPr bwMode="auto">
                    <a:xfrm>
                      <a:off x="0" y="0"/>
                      <a:ext cx="3143250" cy="94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171">
        <w:rPr>
          <w:rFonts w:ascii="Comic Sans MS" w:hAnsi="Comic Sans MS"/>
          <w:sz w:val="36"/>
          <w:u w:val="single"/>
        </w:rPr>
        <w:t>Hobbies</w:t>
      </w:r>
      <w:r w:rsidR="00313F65">
        <w:rPr>
          <w:rFonts w:ascii="Comic Sans MS" w:hAnsi="Comic Sans MS"/>
          <w:sz w:val="36"/>
          <w:u w:val="single"/>
        </w:rPr>
        <w:br w:type="page"/>
      </w:r>
    </w:p>
    <w:p w:rsidR="00F4607A" w:rsidRPr="006442DB" w:rsidRDefault="00C859AC" w:rsidP="00F4607A">
      <w:pPr>
        <w:rPr>
          <w:rFonts w:ascii="Comic Sans MS" w:hAnsi="Comic Sans MS"/>
          <w:sz w:val="40"/>
        </w:rPr>
      </w:pPr>
      <w:r>
        <w:rPr>
          <w:rFonts w:ascii="Comic Sans MS" w:hAnsi="Comic Sans MS"/>
          <w:sz w:val="40"/>
          <w:u w:val="single"/>
        </w:rPr>
        <w:lastRenderedPageBreak/>
        <w:t>Facial Expressions</w:t>
      </w:r>
    </w:p>
    <w:p w:rsidR="00F4607A" w:rsidRDefault="00F95F3B" w:rsidP="00F4607A">
      <w:pPr>
        <w:tabs>
          <w:tab w:val="left" w:pos="5730"/>
        </w:tabs>
        <w:rPr>
          <w:rFonts w:ascii="Comic Sans MS" w:hAnsi="Comic Sans MS"/>
          <w:sz w:val="28"/>
        </w:rPr>
      </w:pPr>
      <w:r w:rsidRPr="007701DB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017E6FA" wp14:editId="3004A68A">
                <wp:simplePos x="0" y="0"/>
                <wp:positionH relativeFrom="column">
                  <wp:posOffset>-238125</wp:posOffset>
                </wp:positionH>
                <wp:positionV relativeFrom="paragraph">
                  <wp:posOffset>46990</wp:posOffset>
                </wp:positionV>
                <wp:extent cx="1866900" cy="2447925"/>
                <wp:effectExtent l="0" t="0" r="19050" b="28575"/>
                <wp:wrapTight wrapText="bothSides">
                  <wp:wrapPolygon edited="0">
                    <wp:start x="2204" y="0"/>
                    <wp:lineTo x="0" y="840"/>
                    <wp:lineTo x="0" y="20339"/>
                    <wp:lineTo x="1543" y="21516"/>
                    <wp:lineTo x="1984" y="21684"/>
                    <wp:lineTo x="19616" y="21684"/>
                    <wp:lineTo x="20057" y="21516"/>
                    <wp:lineTo x="21600" y="20339"/>
                    <wp:lineTo x="21600" y="840"/>
                    <wp:lineTo x="19396" y="0"/>
                    <wp:lineTo x="2204" y="0"/>
                  </wp:wrapPolygon>
                </wp:wrapTight>
                <wp:docPr id="672" name="Rounded Rectangle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2447925"/>
                        </a:xfrm>
                        <a:prstGeom prst="roundRect">
                          <a:avLst/>
                        </a:prstGeom>
                        <a:blipFill dpi="0"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72" o:spid="_x0000_s1026" style="position:absolute;margin-left:-18.75pt;margin-top:3.7pt;width:147pt;height:192.7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" strokecolor="black [3200]" strokeweight="2pt">
                <v:fill r:id="rId133" o:title="" recolor="t" rotate="t" type="frame"/>
                <w10:wrap type="tight"/>
              </v:roundrect>
            </w:pict>
          </mc:Fallback>
        </mc:AlternateContent>
      </w:r>
      <w:r w:rsidR="00F51808" w:rsidRPr="007701DB">
        <w:rPr>
          <w:rFonts w:ascii="Comic Sans MS" w:hAnsi="Comic Sans MS"/>
          <w:sz w:val="32"/>
        </w:rPr>
        <w:t>My</w:t>
      </w:r>
      <w:r w:rsidR="00F4607A" w:rsidRPr="007701DB">
        <w:rPr>
          <w:rFonts w:ascii="Comic Sans MS" w:hAnsi="Comic Sans MS"/>
          <w:sz w:val="32"/>
        </w:rPr>
        <w:t xml:space="preserve"> expressions </w:t>
      </w:r>
      <w:r w:rsidR="00F51808">
        <w:rPr>
          <w:rFonts w:ascii="Comic Sans MS" w:hAnsi="Comic Sans MS"/>
          <w:sz w:val="32"/>
        </w:rPr>
        <w:t>can be</w:t>
      </w:r>
      <w:r w:rsidR="00F4607A" w:rsidRPr="007701DB">
        <w:rPr>
          <w:rFonts w:ascii="Comic Sans MS" w:hAnsi="Comic Sans MS"/>
          <w:sz w:val="32"/>
        </w:rPr>
        <w:t xml:space="preserve"> hard to verify…</w:t>
      </w:r>
    </w:p>
    <w:p w:rsidR="00F4607A" w:rsidRDefault="00E57EA5" w:rsidP="00F4607A">
      <w:pPr>
        <w:tabs>
          <w:tab w:val="left" w:pos="5730"/>
        </w:tabs>
        <w:rPr>
          <w:rFonts w:ascii="Comic Sans MS" w:hAnsi="Comic Sans MS"/>
          <w:sz w:val="28"/>
        </w:rPr>
      </w:pPr>
      <w:r w:rsidRPr="007701DB">
        <w:rPr>
          <w:rFonts w:ascii="Comic Sans MS" w:hAnsi="Comic Sans MS"/>
          <w:sz w:val="32"/>
        </w:rPr>
        <w:t xml:space="preserve">By the way, </w:t>
      </w:r>
      <w:r w:rsidR="00F4607A" w:rsidRPr="007701DB">
        <w:rPr>
          <w:rFonts w:ascii="Comic Sans MS" w:hAnsi="Comic Sans MS"/>
          <w:sz w:val="32"/>
        </w:rPr>
        <w:t>I don’t normally look this smug.</w:t>
      </w:r>
    </w:p>
    <w:p w:rsidR="008130E9" w:rsidRDefault="008130E9" w:rsidP="00F4607A">
      <w:pPr>
        <w:tabs>
          <w:tab w:val="left" w:pos="5730"/>
        </w:tabs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 xml:space="preserve">I was asked </w:t>
      </w:r>
      <w:r w:rsidR="00F4607A" w:rsidRPr="007701DB">
        <w:rPr>
          <w:rFonts w:ascii="Comic Sans MS" w:hAnsi="Comic Sans MS"/>
          <w:sz w:val="32"/>
        </w:rPr>
        <w:t>to smile</w:t>
      </w:r>
      <w:r>
        <w:rPr>
          <w:rFonts w:ascii="Comic Sans MS" w:hAnsi="Comic Sans MS"/>
          <w:sz w:val="32"/>
        </w:rPr>
        <w:t xml:space="preserve"> for the camera.</w:t>
      </w:r>
    </w:p>
    <w:p w:rsidR="00F4607A" w:rsidRDefault="00F4607A" w:rsidP="00F4607A">
      <w:pPr>
        <w:tabs>
          <w:tab w:val="left" w:pos="5730"/>
        </w:tabs>
        <w:rPr>
          <w:rFonts w:ascii="Comic Sans MS" w:hAnsi="Comic Sans MS"/>
          <w:sz w:val="28"/>
        </w:rPr>
      </w:pPr>
      <w:r w:rsidRPr="007701DB">
        <w:rPr>
          <w:rFonts w:ascii="Comic Sans MS" w:hAnsi="Comic Sans MS"/>
          <w:sz w:val="32"/>
        </w:rPr>
        <w:t>I never smile</w:t>
      </w:r>
      <w:r w:rsidR="00AA7B39" w:rsidRPr="007701DB">
        <w:rPr>
          <w:rFonts w:ascii="Comic Sans MS" w:hAnsi="Comic Sans MS"/>
          <w:sz w:val="32"/>
        </w:rPr>
        <w:t>, not</w:t>
      </w:r>
      <w:r w:rsidRPr="007701DB">
        <w:rPr>
          <w:rFonts w:ascii="Comic Sans MS" w:hAnsi="Comic Sans MS"/>
          <w:sz w:val="32"/>
        </w:rPr>
        <w:t xml:space="preserve"> unless you tell me something </w:t>
      </w:r>
      <w:r w:rsidRPr="008130E9">
        <w:rPr>
          <w:rFonts w:ascii="Comic Sans MS" w:hAnsi="Comic Sans MS"/>
          <w:sz w:val="32"/>
          <w:u w:val="single"/>
        </w:rPr>
        <w:t>really funny</w:t>
      </w:r>
      <w:r w:rsidRPr="007701DB">
        <w:rPr>
          <w:rFonts w:ascii="Comic Sans MS" w:hAnsi="Comic Sans MS"/>
          <w:sz w:val="32"/>
        </w:rPr>
        <w:t>.</w:t>
      </w:r>
    </w:p>
    <w:p w:rsidR="00F95F3B" w:rsidRPr="00F95F3B" w:rsidRDefault="00F95F3B">
      <w:pPr>
        <w:rPr>
          <w:rFonts w:ascii="Comic Sans MS" w:hAnsi="Comic Sans MS"/>
          <w:sz w:val="28"/>
        </w:rPr>
      </w:pPr>
    </w:p>
    <w:p w:rsidR="00F51808" w:rsidRDefault="00F51808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8FC394D" wp14:editId="2F2F3F2D">
                <wp:simplePos x="0" y="0"/>
                <wp:positionH relativeFrom="column">
                  <wp:posOffset>-238125</wp:posOffset>
                </wp:positionH>
                <wp:positionV relativeFrom="paragraph">
                  <wp:posOffset>113030</wp:posOffset>
                </wp:positionV>
                <wp:extent cx="1981200" cy="2466975"/>
                <wp:effectExtent l="0" t="0" r="19050" b="28575"/>
                <wp:wrapTight wrapText="bothSides">
                  <wp:wrapPolygon edited="0">
                    <wp:start x="2285" y="0"/>
                    <wp:lineTo x="0" y="834"/>
                    <wp:lineTo x="0" y="20182"/>
                    <wp:lineTo x="1246" y="21350"/>
                    <wp:lineTo x="2077" y="21683"/>
                    <wp:lineTo x="19523" y="21683"/>
                    <wp:lineTo x="19731" y="21683"/>
                    <wp:lineTo x="20354" y="21350"/>
                    <wp:lineTo x="21600" y="20349"/>
                    <wp:lineTo x="21600" y="834"/>
                    <wp:lineTo x="19315" y="0"/>
                    <wp:lineTo x="2285" y="0"/>
                  </wp:wrapPolygon>
                </wp:wrapTight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2466975"/>
                        </a:xfrm>
                        <a:prstGeom prst="roundRect">
                          <a:avLst/>
                        </a:prstGeom>
                        <a:blipFill dpi="0"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" o:spid="_x0000_s1026" style="position:absolute;margin-left:-18.75pt;margin-top:8.9pt;width:156pt;height:194.2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" strokecolor="black [3200]" strokeweight="2pt">
                <v:fill r:id="rId135" o:title="" recolor="t" rotate="t" type="frame"/>
                <w10:wrap type="tight"/>
              </v:roundrect>
            </w:pict>
          </mc:Fallback>
        </mc:AlternateContent>
      </w:r>
    </w:p>
    <w:p w:rsidR="007937CE" w:rsidRPr="007701DB" w:rsidRDefault="007937CE">
      <w:pPr>
        <w:rPr>
          <w:rFonts w:ascii="Comic Sans MS" w:hAnsi="Comic Sans MS"/>
          <w:sz w:val="32"/>
        </w:rPr>
      </w:pPr>
      <w:r w:rsidRPr="007701DB">
        <w:rPr>
          <w:rFonts w:ascii="Comic Sans MS" w:hAnsi="Comic Sans MS"/>
          <w:sz w:val="32"/>
        </w:rPr>
        <w:t>At times I m</w:t>
      </w:r>
      <w:r w:rsidR="006F2B14" w:rsidRPr="007701DB">
        <w:rPr>
          <w:rFonts w:ascii="Comic Sans MS" w:hAnsi="Comic Sans MS"/>
          <w:sz w:val="32"/>
        </w:rPr>
        <w:t xml:space="preserve">ay appear to be blank, </w:t>
      </w:r>
      <w:r w:rsidR="00313343">
        <w:rPr>
          <w:rFonts w:ascii="Comic Sans MS" w:hAnsi="Comic Sans MS"/>
          <w:sz w:val="32"/>
        </w:rPr>
        <w:t>as if</w:t>
      </w:r>
      <w:r w:rsidR="006F2B14" w:rsidRPr="007701DB">
        <w:rPr>
          <w:rFonts w:ascii="Comic Sans MS" w:hAnsi="Comic Sans MS"/>
          <w:sz w:val="32"/>
        </w:rPr>
        <w:t xml:space="preserve"> I’m lacking</w:t>
      </w:r>
      <w:r w:rsidRPr="007701DB">
        <w:rPr>
          <w:rFonts w:ascii="Comic Sans MS" w:hAnsi="Comic Sans MS"/>
          <w:sz w:val="32"/>
        </w:rPr>
        <w:t xml:space="preserve"> </w:t>
      </w:r>
      <w:r w:rsidR="006F2B14" w:rsidRPr="007701DB">
        <w:rPr>
          <w:rFonts w:ascii="Comic Sans MS" w:hAnsi="Comic Sans MS"/>
          <w:sz w:val="32"/>
        </w:rPr>
        <w:t>a</w:t>
      </w:r>
      <w:r w:rsidRPr="007701DB">
        <w:rPr>
          <w:rFonts w:ascii="Comic Sans MS" w:hAnsi="Comic Sans MS"/>
          <w:sz w:val="32"/>
        </w:rPr>
        <w:t xml:space="preserve"> sense of humour.</w:t>
      </w:r>
    </w:p>
    <w:p w:rsidR="007937CE" w:rsidRPr="007701DB" w:rsidRDefault="007937CE">
      <w:pPr>
        <w:rPr>
          <w:rFonts w:ascii="Comic Sans MS" w:hAnsi="Comic Sans MS"/>
          <w:sz w:val="32"/>
        </w:rPr>
      </w:pPr>
      <w:r w:rsidRPr="007701DB">
        <w:rPr>
          <w:rFonts w:ascii="Comic Sans MS" w:hAnsi="Comic Sans MS"/>
          <w:sz w:val="32"/>
        </w:rPr>
        <w:t xml:space="preserve">I </w:t>
      </w:r>
      <w:r w:rsidRPr="00313343">
        <w:rPr>
          <w:rFonts w:ascii="Comic Sans MS" w:hAnsi="Comic Sans MS"/>
          <w:b/>
          <w:sz w:val="32"/>
        </w:rPr>
        <w:t>do</w:t>
      </w:r>
      <w:r w:rsidRPr="007701DB">
        <w:rPr>
          <w:rFonts w:ascii="Comic Sans MS" w:hAnsi="Comic Sans MS"/>
          <w:sz w:val="32"/>
        </w:rPr>
        <w:t xml:space="preserve"> have a sense of humour.  I’m jus</w:t>
      </w:r>
      <w:r w:rsidR="007701DB">
        <w:rPr>
          <w:rFonts w:ascii="Comic Sans MS" w:hAnsi="Comic Sans MS"/>
          <w:sz w:val="32"/>
        </w:rPr>
        <w:t>t very nervous around strangers and new surroundings.</w:t>
      </w:r>
    </w:p>
    <w:p w:rsidR="007701DB" w:rsidRDefault="007701DB" w:rsidP="007701DB">
      <w:pPr>
        <w:rPr>
          <w:rFonts w:ascii="Comic Sans MS" w:hAnsi="Comic Sans MS"/>
          <w:sz w:val="28"/>
        </w:rPr>
      </w:pPr>
    </w:p>
    <w:p w:rsidR="00F51808" w:rsidRDefault="00F51808" w:rsidP="00375A13">
      <w:pPr>
        <w:tabs>
          <w:tab w:val="left" w:pos="2910"/>
        </w:tabs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22DA51B5" wp14:editId="2C7D5BBB">
                <wp:simplePos x="0" y="0"/>
                <wp:positionH relativeFrom="column">
                  <wp:posOffset>-237490</wp:posOffset>
                </wp:positionH>
                <wp:positionV relativeFrom="paragraph">
                  <wp:posOffset>162560</wp:posOffset>
                </wp:positionV>
                <wp:extent cx="1952625" cy="2381250"/>
                <wp:effectExtent l="0" t="0" r="28575" b="19050"/>
                <wp:wrapTight wrapText="bothSides">
                  <wp:wrapPolygon edited="0">
                    <wp:start x="2318" y="0"/>
                    <wp:lineTo x="0" y="864"/>
                    <wp:lineTo x="0" y="20909"/>
                    <wp:lineTo x="2107" y="21600"/>
                    <wp:lineTo x="19598" y="21600"/>
                    <wp:lineTo x="21705" y="20909"/>
                    <wp:lineTo x="21705" y="1210"/>
                    <wp:lineTo x="19598" y="0"/>
                    <wp:lineTo x="2318" y="0"/>
                  </wp:wrapPolygon>
                </wp:wrapTight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2381250"/>
                        </a:xfrm>
                        <a:prstGeom prst="roundRect">
                          <a:avLst/>
                        </a:prstGeom>
                        <a:blipFill dpi="0"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" o:spid="_x0000_s1026" style="position:absolute;margin-left:-18.7pt;margin-top:12.8pt;width:153.75pt;height:187.5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" strokecolor="black [3200]" strokeweight="2pt">
                <v:fill r:id="rId137" o:title="" recolor="t" rotate="t" type="frame"/>
                <w10:wrap type="tight"/>
              </v:roundrect>
            </w:pict>
          </mc:Fallback>
        </mc:AlternateContent>
      </w:r>
    </w:p>
    <w:p w:rsidR="00375A13" w:rsidRPr="007701DB" w:rsidRDefault="004041ED" w:rsidP="00375A13">
      <w:pPr>
        <w:tabs>
          <w:tab w:val="left" w:pos="2910"/>
        </w:tabs>
        <w:rPr>
          <w:rFonts w:ascii="Comic Sans MS" w:hAnsi="Comic Sans MS"/>
          <w:sz w:val="32"/>
        </w:rPr>
      </w:pPr>
      <w:r w:rsidRPr="007701DB">
        <w:rPr>
          <w:rFonts w:ascii="Comic Sans MS" w:hAnsi="Comic Sans MS"/>
          <w:sz w:val="32"/>
        </w:rPr>
        <w:t>I’</w:t>
      </w:r>
      <w:r w:rsidR="00375A13" w:rsidRPr="007701DB">
        <w:rPr>
          <w:rFonts w:ascii="Comic Sans MS" w:hAnsi="Comic Sans MS"/>
          <w:sz w:val="32"/>
        </w:rPr>
        <w:t>ll be as polite as possible.</w:t>
      </w:r>
    </w:p>
    <w:p w:rsidR="00375A13" w:rsidRPr="007701DB" w:rsidRDefault="004041ED" w:rsidP="00375A13">
      <w:pPr>
        <w:tabs>
          <w:tab w:val="left" w:pos="2910"/>
        </w:tabs>
        <w:rPr>
          <w:rFonts w:ascii="Comic Sans MS" w:hAnsi="Comic Sans MS"/>
          <w:sz w:val="32"/>
        </w:rPr>
      </w:pPr>
      <w:r w:rsidRPr="007701DB">
        <w:rPr>
          <w:rFonts w:ascii="Comic Sans MS" w:hAnsi="Comic Sans MS"/>
          <w:sz w:val="32"/>
        </w:rPr>
        <w:t>You’ll j</w:t>
      </w:r>
      <w:r w:rsidR="00375A13" w:rsidRPr="007701DB">
        <w:rPr>
          <w:rFonts w:ascii="Comic Sans MS" w:hAnsi="Comic Sans MS"/>
          <w:sz w:val="32"/>
        </w:rPr>
        <w:t xml:space="preserve">ust </w:t>
      </w:r>
      <w:r w:rsidR="00AE1EF9">
        <w:rPr>
          <w:rFonts w:ascii="Comic Sans MS" w:hAnsi="Comic Sans MS"/>
          <w:sz w:val="32"/>
        </w:rPr>
        <w:t xml:space="preserve">have to </w:t>
      </w:r>
      <w:r w:rsidR="00375A13" w:rsidRPr="007701DB">
        <w:rPr>
          <w:rFonts w:ascii="Comic Sans MS" w:hAnsi="Comic Sans MS"/>
          <w:sz w:val="32"/>
        </w:rPr>
        <w:t>forgive me for being awkward at times.</w:t>
      </w:r>
    </w:p>
    <w:p w:rsidR="00E57EA5" w:rsidRPr="00D70869" w:rsidRDefault="00D70869">
      <w:pPr>
        <w:rPr>
          <w:rFonts w:ascii="Comic Sans MS" w:hAnsi="Comic Sans MS"/>
          <w:sz w:val="36"/>
          <w:u w:val="single"/>
        </w:rPr>
      </w:pPr>
      <w:r w:rsidRPr="00D70869">
        <w:rPr>
          <w:rFonts w:ascii="Comic Sans MS" w:hAnsi="Comic Sans MS"/>
          <w:noProof/>
          <w:sz w:val="32"/>
          <w:u w:val="single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BFDF311" wp14:editId="7862A272">
                <wp:simplePos x="0" y="0"/>
                <wp:positionH relativeFrom="column">
                  <wp:posOffset>2917825</wp:posOffset>
                </wp:positionH>
                <wp:positionV relativeFrom="paragraph">
                  <wp:posOffset>666115</wp:posOffset>
                </wp:positionV>
                <wp:extent cx="2238375" cy="2847975"/>
                <wp:effectExtent l="0" t="0" r="28575" b="28575"/>
                <wp:wrapTopAndBottom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2847975"/>
                        </a:xfrm>
                        <a:prstGeom prst="roundRect">
                          <a:avLst/>
                        </a:prstGeom>
                        <a:blipFill dpi="0"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" o:spid="_x0000_s1026" style="position:absolute;margin-left:229.75pt;margin-top:52.45pt;width:176.25pt;height:224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" strokecolor="windowText" strokeweight="2pt">
                <v:fill r:id="rId139" o:title="" recolor="t" rotate="t" type="frame"/>
                <w10:wrap type="topAndBottom"/>
              </v:roundrect>
            </w:pict>
          </mc:Fallback>
        </mc:AlternateContent>
      </w:r>
      <w:r w:rsidR="00AA7B39" w:rsidRPr="00D70869">
        <w:rPr>
          <w:rFonts w:ascii="Comic Sans MS" w:hAnsi="Comic Sans MS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FEF65B" wp14:editId="223E0682">
                <wp:simplePos x="0" y="0"/>
                <wp:positionH relativeFrom="column">
                  <wp:posOffset>47625</wp:posOffset>
                </wp:positionH>
                <wp:positionV relativeFrom="paragraph">
                  <wp:posOffset>619125</wp:posOffset>
                </wp:positionV>
                <wp:extent cx="2343150" cy="2800350"/>
                <wp:effectExtent l="0" t="0" r="19050" b="19050"/>
                <wp:wrapTopAndBottom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800350"/>
                        </a:xfrm>
                        <a:prstGeom prst="roundRect">
                          <a:avLst/>
                        </a:prstGeom>
                        <a:blipFill dpi="0"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" o:spid="_x0000_s1026" style="position:absolute;margin-left:3.75pt;margin-top:48.75pt;width:184.5pt;height:22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" strokecolor="black [3200]" strokeweight="2pt">
                <v:fill r:id="rId141" o:title="" recolor="t" rotate="t" type="frame"/>
                <w10:wrap type="topAndBottom"/>
              </v:roundrect>
            </w:pict>
          </mc:Fallback>
        </mc:AlternateContent>
      </w:r>
      <w:r w:rsidR="00E57EA5" w:rsidRPr="00D70869">
        <w:rPr>
          <w:rFonts w:ascii="Comic Sans MS" w:hAnsi="Comic Sans MS"/>
          <w:sz w:val="40"/>
          <w:u w:val="single"/>
        </w:rPr>
        <w:t>Meeting new people</w:t>
      </w:r>
    </w:p>
    <w:p w:rsidR="00E57EA5" w:rsidRDefault="00961DFC">
      <w:pPr>
        <w:rPr>
          <w:rFonts w:ascii="Comic Sans MS" w:hAnsi="Comic Sans MS"/>
          <w:sz w:val="28"/>
        </w:rPr>
      </w:pPr>
      <w:r w:rsidRPr="00AA7B3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BFCB6A" wp14:editId="49EB597B">
                <wp:simplePos x="0" y="0"/>
                <wp:positionH relativeFrom="column">
                  <wp:posOffset>2686050</wp:posOffset>
                </wp:positionH>
                <wp:positionV relativeFrom="paragraph">
                  <wp:posOffset>3047365</wp:posOffset>
                </wp:positionV>
                <wp:extent cx="2609850" cy="723900"/>
                <wp:effectExtent l="0" t="0" r="19050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B39" w:rsidRPr="00961DFC" w:rsidRDefault="00AA7B39" w:rsidP="00AA7B39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I</w:t>
                            </w:r>
                            <w:r w:rsidR="004041ED" w:rsidRPr="00961DFC">
                              <w:rPr>
                                <w:rFonts w:ascii="Comic Sans MS" w:hAnsi="Comic Sans MS"/>
                                <w:sz w:val="32"/>
                              </w:rPr>
                              <w:t>f I’m sitting down, I’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ll stand up </w:t>
                            </w:r>
                            <w:r w:rsidR="004041ED" w:rsidRPr="00961DFC">
                              <w:rPr>
                                <w:rFonts w:ascii="Comic Sans MS" w:hAnsi="Comic Sans MS"/>
                                <w:sz w:val="32"/>
                              </w:rPr>
                              <w:t>to greet you.</w:t>
                            </w:r>
                          </w:p>
                          <w:p w:rsidR="00AA7B39" w:rsidRDefault="00AA7B39" w:rsidP="00AA7B3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211.5pt;margin-top:239.95pt;width:205.5pt;height:5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">
                <v:textbox>
                  <w:txbxContent>
                    <w:p w:rsidR="00AA7B39" w:rsidRPr="00961DFC" w:rsidRDefault="00AA7B39" w:rsidP="00AA7B39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>I</w:t>
                      </w:r>
                      <w:r w:rsidR="004041ED" w:rsidRPr="00961DFC">
                        <w:rPr>
                          <w:rFonts w:ascii="Comic Sans MS" w:hAnsi="Comic Sans MS"/>
                          <w:sz w:val="32"/>
                        </w:rPr>
                        <w:t>f I’m sitting down, I’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ll stand up </w:t>
                      </w:r>
                      <w:r w:rsidR="004041ED" w:rsidRPr="00961DFC">
                        <w:rPr>
                          <w:rFonts w:ascii="Comic Sans MS" w:hAnsi="Comic Sans MS"/>
                          <w:sz w:val="32"/>
                        </w:rPr>
                        <w:t>to greet you.</w:t>
                      </w:r>
                    </w:p>
                    <w:p w:rsidR="00AA7B39" w:rsidRDefault="00AA7B39" w:rsidP="00AA7B39"/>
                  </w:txbxContent>
                </v:textbox>
              </v:shape>
            </w:pict>
          </mc:Fallback>
        </mc:AlternateContent>
      </w:r>
      <w:r w:rsidRPr="00AA7B3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FF91B97" wp14:editId="72A4578E">
                <wp:simplePos x="0" y="0"/>
                <wp:positionH relativeFrom="column">
                  <wp:posOffset>-146050</wp:posOffset>
                </wp:positionH>
                <wp:positionV relativeFrom="paragraph">
                  <wp:posOffset>2980690</wp:posOffset>
                </wp:positionV>
                <wp:extent cx="2536825" cy="790575"/>
                <wp:effectExtent l="0" t="0" r="15875" b="2857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B39" w:rsidRPr="00961DFC" w:rsidRDefault="004041ED" w:rsidP="00AA7B39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I’</w:t>
                            </w:r>
                            <w:r w:rsidR="00AA7B39" w:rsidRPr="00961DFC">
                              <w:rPr>
                                <w:rFonts w:ascii="Comic Sans MS" w:hAnsi="Comic Sans MS"/>
                                <w:sz w:val="32"/>
                              </w:rPr>
                              <w:t>ll</w:t>
                            </w:r>
                            <w:r w:rsidR="007D629B"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always</w:t>
                            </w:r>
                            <w:r w:rsidR="00AA7B39"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shake 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your </w:t>
                            </w:r>
                            <w:r w:rsidR="00AA7B39" w:rsidRPr="00961DFC">
                              <w:rPr>
                                <w:rFonts w:ascii="Comic Sans MS" w:hAnsi="Comic Sans MS"/>
                                <w:sz w:val="32"/>
                              </w:rPr>
                              <w:t>hand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when approached.</w:t>
                            </w:r>
                          </w:p>
                          <w:p w:rsidR="00AA7B39" w:rsidRDefault="00AA7B3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-11.5pt;margin-top:234.7pt;width:199.75pt;height:62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">
                <v:textbox>
                  <w:txbxContent>
                    <w:p w:rsidR="00AA7B39" w:rsidRPr="00961DFC" w:rsidRDefault="004041ED" w:rsidP="00AA7B39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>I’</w:t>
                      </w:r>
                      <w:r w:rsidR="00AA7B39" w:rsidRPr="00961DFC">
                        <w:rPr>
                          <w:rFonts w:ascii="Comic Sans MS" w:hAnsi="Comic Sans MS"/>
                          <w:sz w:val="32"/>
                        </w:rPr>
                        <w:t>ll</w:t>
                      </w:r>
                      <w:r w:rsidR="007D629B" w:rsidRPr="00961DFC">
                        <w:rPr>
                          <w:rFonts w:ascii="Comic Sans MS" w:hAnsi="Comic Sans MS"/>
                          <w:sz w:val="32"/>
                        </w:rPr>
                        <w:t xml:space="preserve"> always</w:t>
                      </w:r>
                      <w:r w:rsidR="00AA7B39" w:rsidRPr="00961DFC">
                        <w:rPr>
                          <w:rFonts w:ascii="Comic Sans MS" w:hAnsi="Comic Sans MS"/>
                          <w:sz w:val="32"/>
                        </w:rPr>
                        <w:t xml:space="preserve"> shake 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your </w:t>
                      </w:r>
                      <w:r w:rsidR="00AA7B39" w:rsidRPr="00961DFC">
                        <w:rPr>
                          <w:rFonts w:ascii="Comic Sans MS" w:hAnsi="Comic Sans MS"/>
                          <w:sz w:val="32"/>
                        </w:rPr>
                        <w:t>hand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 when approached.</w:t>
                      </w:r>
                    </w:p>
                    <w:p w:rsidR="00AA7B39" w:rsidRDefault="00AA7B39"/>
                  </w:txbxContent>
                </v:textbox>
              </v:shape>
            </w:pict>
          </mc:Fallback>
        </mc:AlternateContent>
      </w: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4041ED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77BAA1E" wp14:editId="0E3A369D">
                <wp:simplePos x="0" y="0"/>
                <wp:positionH relativeFrom="column">
                  <wp:posOffset>2876550</wp:posOffset>
                </wp:positionH>
                <wp:positionV relativeFrom="paragraph">
                  <wp:posOffset>215265</wp:posOffset>
                </wp:positionV>
                <wp:extent cx="2181225" cy="2886075"/>
                <wp:effectExtent l="0" t="0" r="28575" b="28575"/>
                <wp:wrapNone/>
                <wp:docPr id="674" name="Rounded Rectangle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886075"/>
                        </a:xfrm>
                        <a:prstGeom prst="roundRect">
                          <a:avLst/>
                        </a:prstGeom>
                        <a:blipFill dpi="0"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74" o:spid="_x0000_s1026" style="position:absolute;margin-left:226.5pt;margin-top:16.95pt;width:171.75pt;height:227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" strokecolor="black [3200]" strokeweight="2pt">
                <v:fill r:id="rId143" o:title="" recolor="t" rotate="t" type="frame"/>
              </v:roundrect>
            </w:pict>
          </mc:Fallback>
        </mc:AlternateContent>
      </w: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62E30B4" wp14:editId="750F4FF7">
                <wp:simplePos x="0" y="0"/>
                <wp:positionH relativeFrom="column">
                  <wp:posOffset>47625</wp:posOffset>
                </wp:positionH>
                <wp:positionV relativeFrom="paragraph">
                  <wp:posOffset>215265</wp:posOffset>
                </wp:positionV>
                <wp:extent cx="2279650" cy="2943225"/>
                <wp:effectExtent l="0" t="0" r="25400" b="28575"/>
                <wp:wrapNone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0" cy="2943225"/>
                        </a:xfrm>
                        <a:prstGeom prst="roundRect">
                          <a:avLst/>
                        </a:prstGeom>
                        <a:blipFill dpi="0"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" o:spid="_x0000_s1026" style="position:absolute;margin-left:3.75pt;margin-top:16.95pt;width:179.5pt;height:23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" strokecolor="black [3200]" strokeweight="2pt">
                <v:fill r:id="rId145" o:title="" recolor="t" rotate="t" type="frame"/>
              </v:roundrect>
            </w:pict>
          </mc:Fallback>
        </mc:AlternateContent>
      </w: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AA7B39" w:rsidRDefault="00AA7B39">
      <w:pPr>
        <w:rPr>
          <w:rFonts w:ascii="Comic Sans MS" w:hAnsi="Comic Sans MS"/>
          <w:sz w:val="28"/>
        </w:rPr>
      </w:pPr>
    </w:p>
    <w:p w:rsidR="00375A13" w:rsidRDefault="00313343">
      <w:pPr>
        <w:rPr>
          <w:rFonts w:ascii="Comic Sans MS" w:hAnsi="Comic Sans MS"/>
          <w:sz w:val="28"/>
        </w:rPr>
      </w:pPr>
      <w:r w:rsidRPr="00AA7B3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C70DCA" wp14:editId="6C68CF3A">
                <wp:simplePos x="0" y="0"/>
                <wp:positionH relativeFrom="column">
                  <wp:posOffset>51435</wp:posOffset>
                </wp:positionH>
                <wp:positionV relativeFrom="paragraph">
                  <wp:posOffset>49530</wp:posOffset>
                </wp:positionV>
                <wp:extent cx="2374265" cy="1121410"/>
                <wp:effectExtent l="0" t="0" r="12700" b="2159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121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B39" w:rsidRPr="00961DFC" w:rsidRDefault="004041ED" w:rsidP="00AA7B39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I’</w:t>
                            </w:r>
                            <w:r w:rsidR="00AA7B39" w:rsidRPr="00961DFC">
                              <w:rPr>
                                <w:rFonts w:ascii="Comic Sans MS" w:hAnsi="Comic Sans MS"/>
                                <w:sz w:val="32"/>
                              </w:rPr>
                              <w:t>ll always open the door for anyone</w:t>
                            </w:r>
                            <w:r w:rsidR="00313343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(especially ladies).</w:t>
                            </w:r>
                          </w:p>
                          <w:p w:rsidR="00AA7B39" w:rsidRDefault="00AA7B3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4.05pt;margin-top:3.9pt;width:186.95pt;height:88.3pt;z-index:251708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">
                <v:textbox>
                  <w:txbxContent>
                    <w:p w:rsidR="00AA7B39" w:rsidRPr="00961DFC" w:rsidRDefault="004041ED" w:rsidP="00AA7B39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>I’</w:t>
                      </w:r>
                      <w:r w:rsidR="00AA7B39" w:rsidRPr="00961DFC">
                        <w:rPr>
                          <w:rFonts w:ascii="Comic Sans MS" w:hAnsi="Comic Sans MS"/>
                          <w:sz w:val="32"/>
                        </w:rPr>
                        <w:t>ll always open the door for anyone</w:t>
                      </w:r>
                      <w:r w:rsidR="00313343">
                        <w:rPr>
                          <w:rFonts w:ascii="Comic Sans MS" w:hAnsi="Comic Sans MS"/>
                          <w:sz w:val="32"/>
                        </w:rPr>
                        <w:t xml:space="preserve"> (especially ladies).</w:t>
                      </w:r>
                    </w:p>
                    <w:p w:rsidR="00AA7B39" w:rsidRDefault="00AA7B39"/>
                  </w:txbxContent>
                </v:textbox>
              </v:shape>
            </w:pict>
          </mc:Fallback>
        </mc:AlternateContent>
      </w:r>
      <w:r w:rsidR="00961DFC" w:rsidRPr="00AA7B39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F73704E" wp14:editId="7AA8335A">
                <wp:simplePos x="0" y="0"/>
                <wp:positionH relativeFrom="column">
                  <wp:posOffset>2876550</wp:posOffset>
                </wp:positionH>
                <wp:positionV relativeFrom="paragraph">
                  <wp:posOffset>53340</wp:posOffset>
                </wp:positionV>
                <wp:extent cx="2374265" cy="800100"/>
                <wp:effectExtent l="0" t="0" r="12700" b="1905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B39" w:rsidRPr="00961DFC" w:rsidRDefault="00375A13" w:rsidP="00AA7B39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Sometimes I may even appear to bow.</w:t>
                            </w:r>
                          </w:p>
                          <w:p w:rsidR="00AA7B39" w:rsidRDefault="00AA7B39" w:rsidP="00AA7B3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226.5pt;margin-top:4.2pt;width:186.95pt;height:63pt;z-index:2517104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">
                <v:textbox>
                  <w:txbxContent>
                    <w:p w:rsidR="00AA7B39" w:rsidRPr="00961DFC" w:rsidRDefault="00375A13" w:rsidP="00AA7B39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>Sometimes I may even appear to bow.</w:t>
                      </w:r>
                    </w:p>
                    <w:p w:rsidR="00AA7B39" w:rsidRDefault="00AA7B39" w:rsidP="00AA7B39"/>
                  </w:txbxContent>
                </v:textbox>
              </v:shape>
            </w:pict>
          </mc:Fallback>
        </mc:AlternateContent>
      </w:r>
    </w:p>
    <w:p w:rsidR="00375A13" w:rsidRDefault="00375A13">
      <w:pPr>
        <w:rPr>
          <w:rFonts w:ascii="Comic Sans MS" w:hAnsi="Comic Sans MS"/>
          <w:sz w:val="28"/>
        </w:rPr>
      </w:pPr>
    </w:p>
    <w:p w:rsidR="00DC4BFC" w:rsidRDefault="00DC4BFC">
      <w:pPr>
        <w:rPr>
          <w:rFonts w:ascii="Comic Sans MS" w:hAnsi="Comic Sans MS"/>
          <w:sz w:val="28"/>
        </w:rPr>
      </w:pPr>
    </w:p>
    <w:p w:rsidR="00DC4BFC" w:rsidRPr="00D70869" w:rsidRDefault="002D4E1B">
      <w:pPr>
        <w:rPr>
          <w:rFonts w:ascii="Comic Sans MS" w:hAnsi="Comic Sans MS"/>
          <w:sz w:val="40"/>
          <w:u w:val="single"/>
        </w:rPr>
      </w:pPr>
      <w:r>
        <w:rPr>
          <w:rFonts w:ascii="Comic Sans MS" w:hAnsi="Comic Sans MS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D9A0B87" wp14:editId="79B92A35">
                <wp:simplePos x="0" y="0"/>
                <wp:positionH relativeFrom="column">
                  <wp:posOffset>4313208</wp:posOffset>
                </wp:positionH>
                <wp:positionV relativeFrom="paragraph">
                  <wp:posOffset>-25879</wp:posOffset>
                </wp:positionV>
                <wp:extent cx="1664898" cy="1337094"/>
                <wp:effectExtent l="0" t="0" r="12065" b="130175"/>
                <wp:wrapNone/>
                <wp:docPr id="685" name="Oval Callout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898" cy="1337094"/>
                        </a:xfrm>
                        <a:prstGeom prst="wedgeEllipseCallout">
                          <a:avLst>
                            <a:gd name="adj1" fmla="val -38074"/>
                            <a:gd name="adj2" fmla="val 58275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13D9" w:rsidRPr="009A0C75" w:rsidRDefault="00313343" w:rsidP="006313D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Hmm! </w:t>
                            </w:r>
                            <w:r w:rsidR="006313D9" w:rsidRPr="009A0C75">
                              <w:rPr>
                                <w:sz w:val="28"/>
                              </w:rPr>
                              <w:t>Let me think</w:t>
                            </w:r>
                            <w:r w:rsidR="002D4E1B" w:rsidRPr="009A0C75">
                              <w:rPr>
                                <w:sz w:val="28"/>
                              </w:rPr>
                              <w:t xml:space="preserve"> about this</w:t>
                            </w:r>
                            <w:r>
                              <w:rPr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al Callout 685" o:spid="_x0000_s1087" type="#_x0000_t63" style="position:absolute;margin-left:339.6pt;margin-top:-2.05pt;width:131.1pt;height:105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" adj="2576,23387" fillcolor="white [3201]" strokecolor="black [3200]" strokeweight="2pt">
                <v:textbox>
                  <w:txbxContent>
                    <w:p w:rsidR="006313D9" w:rsidRPr="009A0C75" w:rsidRDefault="00313343" w:rsidP="006313D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Hmm! </w:t>
                      </w:r>
                      <w:r w:rsidR="006313D9" w:rsidRPr="009A0C75">
                        <w:rPr>
                          <w:sz w:val="28"/>
                        </w:rPr>
                        <w:t>Let me think</w:t>
                      </w:r>
                      <w:r w:rsidR="002D4E1B" w:rsidRPr="009A0C75">
                        <w:rPr>
                          <w:sz w:val="28"/>
                        </w:rPr>
                        <w:t xml:space="preserve"> about this</w:t>
                      </w:r>
                      <w:r>
                        <w:rPr>
                          <w:sz w:val="28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DC4BFC" w:rsidRPr="00D70869">
        <w:rPr>
          <w:rFonts w:ascii="Comic Sans MS" w:hAnsi="Comic Sans MS"/>
          <w:sz w:val="40"/>
          <w:u w:val="single"/>
        </w:rPr>
        <w:t>Responding to questions</w:t>
      </w:r>
    </w:p>
    <w:p w:rsidR="007937CE" w:rsidRPr="00DC4BFC" w:rsidRDefault="006313D9">
      <w:pPr>
        <w:rPr>
          <w:rFonts w:ascii="Comic Sans MS" w:hAnsi="Comic Sans MS"/>
          <w:sz w:val="40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F95303C" wp14:editId="296846BD">
                <wp:simplePos x="0" y="0"/>
                <wp:positionH relativeFrom="column">
                  <wp:posOffset>-238760</wp:posOffset>
                </wp:positionH>
                <wp:positionV relativeFrom="paragraph">
                  <wp:posOffset>56515</wp:posOffset>
                </wp:positionV>
                <wp:extent cx="2981325" cy="2571750"/>
                <wp:effectExtent l="0" t="0" r="28575" b="19050"/>
                <wp:wrapNone/>
                <wp:docPr id="675" name="Rounded Rectangle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2571750"/>
                        </a:xfrm>
                        <a:prstGeom prst="roundRect">
                          <a:avLst/>
                        </a:prstGeom>
                        <a:blipFill dpi="0"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75" o:spid="_x0000_s1026" style="position:absolute;margin-left:-18.8pt;margin-top:4.45pt;width:234.75pt;height:202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" strokecolor="#f79646 [3209]" strokeweight="2pt">
                <v:fill r:id="rId147" o:title="" recolor="t" rotate="t" type="frame"/>
              </v:roundrect>
            </w:pict>
          </mc:Fallback>
        </mc:AlternateContent>
      </w: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06E8B71" wp14:editId="4BE82C2A">
                <wp:simplePos x="0" y="0"/>
                <wp:positionH relativeFrom="column">
                  <wp:posOffset>3028315</wp:posOffset>
                </wp:positionH>
                <wp:positionV relativeFrom="paragraph">
                  <wp:posOffset>-635</wp:posOffset>
                </wp:positionV>
                <wp:extent cx="2219325" cy="2705100"/>
                <wp:effectExtent l="0" t="0" r="28575" b="19050"/>
                <wp:wrapNone/>
                <wp:docPr id="676" name="Rounded Rectangle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2705100"/>
                        </a:xfrm>
                        <a:prstGeom prst="roundRect">
                          <a:avLst/>
                        </a:prstGeom>
                        <a:blipFill dpi="0"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76" o:spid="_x0000_s1026" style="position:absolute;margin-left:238.45pt;margin-top:-.05pt;width:174.75pt;height:21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" strokecolor="#f79646" strokeweight="2pt">
                <v:fill r:id="rId149" o:title="" recolor="t" rotate="t" type="frame"/>
              </v:roundrect>
            </w:pict>
          </mc:Fallback>
        </mc:AlternateContent>
      </w:r>
    </w:p>
    <w:p w:rsidR="00140EC4" w:rsidRDefault="00140EC4">
      <w:pPr>
        <w:rPr>
          <w:rFonts w:ascii="Comic Sans MS" w:hAnsi="Comic Sans MS"/>
          <w:u w:val="single"/>
        </w:rPr>
      </w:pP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E57EA5" w:rsidRDefault="006313D9">
      <w:pPr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4F3375A" wp14:editId="219F4759">
                <wp:simplePos x="0" y="0"/>
                <wp:positionH relativeFrom="column">
                  <wp:posOffset>371474</wp:posOffset>
                </wp:positionH>
                <wp:positionV relativeFrom="paragraph">
                  <wp:posOffset>288925</wp:posOffset>
                </wp:positionV>
                <wp:extent cx="1400175" cy="885825"/>
                <wp:effectExtent l="0" t="933450" r="485775" b="28575"/>
                <wp:wrapNone/>
                <wp:docPr id="704" name="Rounded Rectangular Callout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00175" cy="885825"/>
                        </a:xfrm>
                        <a:prstGeom prst="wedgeRoundRectCallout">
                          <a:avLst>
                            <a:gd name="adj1" fmla="val -81332"/>
                            <a:gd name="adj2" fmla="val -15314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13D9" w:rsidRPr="009A0C75" w:rsidRDefault="006313D9" w:rsidP="006313D9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9A0C75">
                              <w:rPr>
                                <w:sz w:val="28"/>
                              </w:rPr>
                              <w:t>What do you need for Sharing Day?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704" o:spid="_x0000_s1088" type="#_x0000_t62" style="position:absolute;margin-left:29.25pt;margin-top:22.75pt;width:110.25pt;height:69.7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" adj="-6768,-22280" fillcolor="white [3201]" strokecolor="black [3200]" strokeweight="2pt">
                <v:textbox>
                  <w:txbxContent>
                    <w:p w:rsidR="006313D9" w:rsidRPr="009A0C75" w:rsidRDefault="006313D9" w:rsidP="006313D9">
                      <w:pPr>
                        <w:jc w:val="center"/>
                        <w:rPr>
                          <w:sz w:val="28"/>
                        </w:rPr>
                      </w:pPr>
                      <w:r w:rsidRPr="009A0C75">
                        <w:rPr>
                          <w:sz w:val="28"/>
                        </w:rPr>
                        <w:t>What do you need for Sharing Day?</w:t>
                      </w:r>
                    </w:p>
                  </w:txbxContent>
                </v:textbox>
              </v:shape>
            </w:pict>
          </mc:Fallback>
        </mc:AlternateContent>
      </w: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E57EA5" w:rsidRDefault="00D70869">
      <w:pPr>
        <w:rPr>
          <w:rFonts w:ascii="Comic Sans MS" w:hAnsi="Comic Sans MS"/>
          <w:sz w:val="32"/>
          <w:szCs w:val="32"/>
          <w:u w:val="single"/>
        </w:rPr>
      </w:pPr>
      <w:r w:rsidRPr="00DC4BF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680D807" wp14:editId="47EC754F">
                <wp:simplePos x="0" y="0"/>
                <wp:positionH relativeFrom="column">
                  <wp:posOffset>85725</wp:posOffset>
                </wp:positionH>
                <wp:positionV relativeFrom="paragraph">
                  <wp:posOffset>441324</wp:posOffset>
                </wp:positionV>
                <wp:extent cx="2343150" cy="1152525"/>
                <wp:effectExtent l="0" t="0" r="19050" b="28575"/>
                <wp:wrapNone/>
                <wp:docPr id="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152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BFC" w:rsidRPr="00961DFC" w:rsidRDefault="00313343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I</w:t>
                            </w:r>
                            <w:r w:rsidR="00DC4BFC"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f you ask me a question I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may not</w:t>
                            </w:r>
                            <w:r w:rsidR="00DC4BFC"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reply straight away</w:t>
                            </w:r>
                            <w:r w:rsidR="00961DFC">
                              <w:rPr>
                                <w:rFonts w:ascii="Comic Sans MS" w:hAnsi="Comic Sans MS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6.75pt;margin-top:34.75pt;width:184.5pt;height:90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">
                <v:textbox>
                  <w:txbxContent>
                    <w:p w:rsidR="00DC4BFC" w:rsidRPr="00961DFC" w:rsidRDefault="00313343">
                      <w:pPr>
                        <w:rPr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I</w:t>
                      </w:r>
                      <w:r w:rsidR="00DC4BFC" w:rsidRPr="00961DFC">
                        <w:rPr>
                          <w:rFonts w:ascii="Comic Sans MS" w:hAnsi="Comic Sans MS"/>
                          <w:sz w:val="32"/>
                        </w:rPr>
                        <w:t xml:space="preserve">f you ask me a question I </w:t>
                      </w:r>
                      <w:r>
                        <w:rPr>
                          <w:rFonts w:ascii="Comic Sans MS" w:hAnsi="Comic Sans MS"/>
                          <w:sz w:val="32"/>
                        </w:rPr>
                        <w:t>may not</w:t>
                      </w:r>
                      <w:r w:rsidR="00DC4BFC" w:rsidRPr="00961DFC">
                        <w:rPr>
                          <w:rFonts w:ascii="Comic Sans MS" w:hAnsi="Comic Sans MS"/>
                          <w:sz w:val="32"/>
                        </w:rPr>
                        <w:t xml:space="preserve"> reply straight away</w:t>
                      </w:r>
                      <w:r w:rsidR="00961DFC">
                        <w:rPr>
                          <w:rFonts w:ascii="Comic Sans MS" w:hAnsi="Comic Sans MS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57EA5" w:rsidRDefault="00DC4BFC">
      <w:pPr>
        <w:rPr>
          <w:rFonts w:ascii="Comic Sans MS" w:hAnsi="Comic Sans MS"/>
          <w:sz w:val="32"/>
          <w:szCs w:val="32"/>
          <w:u w:val="single"/>
        </w:rPr>
      </w:pPr>
      <w:r w:rsidRPr="00DC4BF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6AECD02" wp14:editId="1AFB83FF">
                <wp:simplePos x="0" y="0"/>
                <wp:positionH relativeFrom="column">
                  <wp:posOffset>2933700</wp:posOffset>
                </wp:positionH>
                <wp:positionV relativeFrom="paragraph">
                  <wp:posOffset>121920</wp:posOffset>
                </wp:positionV>
                <wp:extent cx="2457450" cy="1403985"/>
                <wp:effectExtent l="0" t="0" r="19050" b="22225"/>
                <wp:wrapNone/>
                <wp:docPr id="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BFC" w:rsidRPr="00961DFC" w:rsidRDefault="00DC4BFC" w:rsidP="00DC4BFC">
                            <w:pPr>
                              <w:rPr>
                                <w:sz w:val="28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Don’t worry.  I will answer you in a minute.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margin-left:231pt;margin-top:9.6pt;width:193.5pt;height:110.55pt;z-index:2517227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">
                <v:textbox style="mso-fit-shape-to-text:t">
                  <w:txbxContent>
                    <w:p w:rsidR="00DC4BFC" w:rsidRPr="00961DFC" w:rsidRDefault="00DC4BFC" w:rsidP="00DC4BFC">
                      <w:pPr>
                        <w:rPr>
                          <w:sz w:val="28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Don’t worry.  I will answer you in a minute.  </w:t>
                      </w:r>
                    </w:p>
                  </w:txbxContent>
                </v:textbox>
              </v:shape>
            </w:pict>
          </mc:Fallback>
        </mc:AlternateContent>
      </w: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E57EA5" w:rsidRDefault="00FA09BB">
      <w:pPr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D01B13D" wp14:editId="54F95F9A">
                <wp:simplePos x="0" y="0"/>
                <wp:positionH relativeFrom="column">
                  <wp:posOffset>4610100</wp:posOffset>
                </wp:positionH>
                <wp:positionV relativeFrom="paragraph">
                  <wp:posOffset>16510</wp:posOffset>
                </wp:positionV>
                <wp:extent cx="1514475" cy="971550"/>
                <wp:effectExtent l="0" t="0" r="28575" b="304800"/>
                <wp:wrapNone/>
                <wp:docPr id="712" name="Oval Callout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14475" cy="971550"/>
                        </a:xfrm>
                        <a:prstGeom prst="wedgeEllipseCallout">
                          <a:avLst>
                            <a:gd name="adj1" fmla="val 12772"/>
                            <a:gd name="adj2" fmla="val 77533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699B" w:rsidRDefault="006442DB" w:rsidP="005C699B">
                            <w:pPr>
                              <w:jc w:val="center"/>
                            </w:pPr>
                            <w:r>
                              <w:t>While you’re at it, don’t forget…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712" o:spid="_x0000_s1092" type="#_x0000_t63" style="position:absolute;margin-left:363pt;margin-top:1.3pt;width:119.25pt;height:76.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" adj="13559,27547" fillcolor="white [3201]" strokecolor="#f79646 [3209]" strokeweight="2pt">
                <v:textbox>
                  <w:txbxContent>
                    <w:p w:rsidR="005C699B" w:rsidRDefault="006442DB" w:rsidP="005C699B">
                      <w:pPr>
                        <w:jc w:val="center"/>
                      </w:pPr>
                      <w:r>
                        <w:t>While you’re at it, don’t forget…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1F83C1E" wp14:editId="1B271D06">
                <wp:simplePos x="0" y="0"/>
                <wp:positionH relativeFrom="column">
                  <wp:posOffset>3219450</wp:posOffset>
                </wp:positionH>
                <wp:positionV relativeFrom="paragraph">
                  <wp:posOffset>187960</wp:posOffset>
                </wp:positionV>
                <wp:extent cx="1276350" cy="695325"/>
                <wp:effectExtent l="19050" t="19050" r="38100" b="180975"/>
                <wp:wrapNone/>
                <wp:docPr id="710" name="Oval Callout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695325"/>
                        </a:xfrm>
                        <a:prstGeom prst="wedgeEllipseCallout">
                          <a:avLst>
                            <a:gd name="adj1" fmla="val -26803"/>
                            <a:gd name="adj2" fmla="val 70719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13D9" w:rsidRDefault="006442DB" w:rsidP="006313D9">
                            <w:pPr>
                              <w:jc w:val="center"/>
                            </w:pPr>
                            <w:r>
                              <w:t>David, can you…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al Callout 710" o:spid="_x0000_s1093" type="#_x0000_t63" style="position:absolute;margin-left:253.5pt;margin-top:14.8pt;width:100.5pt;height:54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" adj="5011,26075" fillcolor="white [3201]" strokecolor="#c0504d [3205]" strokeweight="2pt">
                <v:textbox>
                  <w:txbxContent>
                    <w:p w:rsidR="006313D9" w:rsidRDefault="006442DB" w:rsidP="006313D9">
                      <w:pPr>
                        <w:jc w:val="center"/>
                      </w:pPr>
                      <w:r>
                        <w:t>David, can you…</w:t>
                      </w:r>
                    </w:p>
                  </w:txbxContent>
                </v:textbox>
              </v:shape>
            </w:pict>
          </mc:Fallback>
        </mc:AlternateContent>
      </w:r>
    </w:p>
    <w:p w:rsidR="00E57EA5" w:rsidRDefault="006313D9">
      <w:pPr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40AFCAC" wp14:editId="448C3491">
                <wp:simplePos x="0" y="0"/>
                <wp:positionH relativeFrom="column">
                  <wp:posOffset>2743200</wp:posOffset>
                </wp:positionH>
                <wp:positionV relativeFrom="paragraph">
                  <wp:posOffset>40640</wp:posOffset>
                </wp:positionV>
                <wp:extent cx="3067050" cy="2571750"/>
                <wp:effectExtent l="0" t="0" r="19050" b="19050"/>
                <wp:wrapNone/>
                <wp:docPr id="681" name="Rounded Rectangle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2571750"/>
                        </a:xfrm>
                        <a:prstGeom prst="roundRect">
                          <a:avLst/>
                        </a:prstGeom>
                        <a:blipFill dpi="0"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81" o:spid="_x0000_s1026" style="position:absolute;margin-left:3in;margin-top:3.2pt;width:241.5pt;height:202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" strokecolor="black [3200]" strokeweight="2pt">
                <v:fill r:id="rId151" o:title="" recolor="t" rotate="t" type="frame"/>
              </v:roundrect>
            </w:pict>
          </mc:Fallback>
        </mc:AlternateContent>
      </w:r>
      <w:r w:rsidR="00DC4BF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1C96F99" wp14:editId="37CB2104">
                <wp:simplePos x="0" y="0"/>
                <wp:positionH relativeFrom="column">
                  <wp:posOffset>219075</wp:posOffset>
                </wp:positionH>
                <wp:positionV relativeFrom="paragraph">
                  <wp:posOffset>40640</wp:posOffset>
                </wp:positionV>
                <wp:extent cx="2019300" cy="2524125"/>
                <wp:effectExtent l="0" t="0" r="19050" b="28575"/>
                <wp:wrapNone/>
                <wp:docPr id="677" name="Rounded Rectangle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524125"/>
                        </a:xfrm>
                        <a:prstGeom prst="roundRect">
                          <a:avLst/>
                        </a:prstGeom>
                        <a:blipFill dpi="0"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77" o:spid="_x0000_s1026" style="position:absolute;margin-left:17.25pt;margin-top:3.2pt;width:159pt;height:198.7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" strokecolor="#9bbb59 [3206]" strokeweight="2pt">
                <v:fill r:id="rId153" o:title="" recolor="t" rotate="t" type="frame"/>
              </v:roundrect>
            </w:pict>
          </mc:Fallback>
        </mc:AlternateContent>
      </w:r>
    </w:p>
    <w:p w:rsidR="00E57EA5" w:rsidRDefault="007D629B">
      <w:pPr>
        <w:rPr>
          <w:rFonts w:ascii="Comic Sans MS" w:hAnsi="Comic Sans MS"/>
          <w:sz w:val="32"/>
          <w:szCs w:val="32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910144" behindDoc="0" locked="0" layoutInCell="1" allowOverlap="1" wp14:anchorId="3DE85F07" wp14:editId="16926BA2">
            <wp:simplePos x="0" y="0"/>
            <wp:positionH relativeFrom="column">
              <wp:posOffset>4610100</wp:posOffset>
            </wp:positionH>
            <wp:positionV relativeFrom="paragraph">
              <wp:posOffset>321310</wp:posOffset>
            </wp:positionV>
            <wp:extent cx="262502" cy="361950"/>
            <wp:effectExtent l="0" t="0" r="4445" b="0"/>
            <wp:wrapNone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58" r="80044" b="17975"/>
                    <a:stretch/>
                  </pic:blipFill>
                  <pic:spPr bwMode="auto">
                    <a:xfrm>
                      <a:off x="0" y="0"/>
                      <a:ext cx="262502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18DB39B" wp14:editId="343000B3">
                <wp:simplePos x="0" y="0"/>
                <wp:positionH relativeFrom="column">
                  <wp:posOffset>4495800</wp:posOffset>
                </wp:positionH>
                <wp:positionV relativeFrom="paragraph">
                  <wp:posOffset>264160</wp:posOffset>
                </wp:positionV>
                <wp:extent cx="542925" cy="419100"/>
                <wp:effectExtent l="171450" t="0" r="9525" b="38100"/>
                <wp:wrapNone/>
                <wp:docPr id="757" name="Cloud Callout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419100"/>
                        </a:xfrm>
                        <a:prstGeom prst="cloudCallout">
                          <a:avLst>
                            <a:gd name="adj1" fmla="val -76814"/>
                            <a:gd name="adj2" fmla="val -4419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629B" w:rsidRDefault="007D629B" w:rsidP="007D62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loud Callout 757" o:spid="_x0000_s1093" type="#_x0000_t106" style="position:absolute;margin-left:354pt;margin-top:20.8pt;width:42.75pt;height:33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" adj="-5792,1255" fillcolor="white [3201]" strokecolor="black [3200]" strokeweight="2pt">
                <v:textbox>
                  <w:txbxContent>
                    <w:p w:rsidR="007D629B" w:rsidRDefault="007D629B" w:rsidP="007D629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F2B14"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101E0AB4" wp14:editId="6B8D4EDD">
            <wp:simplePos x="0" y="0"/>
            <wp:positionH relativeFrom="column">
              <wp:posOffset>952500</wp:posOffset>
            </wp:positionH>
            <wp:positionV relativeFrom="paragraph">
              <wp:posOffset>35560</wp:posOffset>
            </wp:positionV>
            <wp:extent cx="820511" cy="800100"/>
            <wp:effectExtent l="0" t="0" r="0" b="0"/>
            <wp:wrapNone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" t="6224" r="55172" b="12448"/>
                    <a:stretch/>
                  </pic:blipFill>
                  <pic:spPr bwMode="auto">
                    <a:xfrm>
                      <a:off x="0" y="0"/>
                      <a:ext cx="820511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EA5" w:rsidRDefault="00A973CD">
      <w:pPr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 xml:space="preserve"> </w:t>
      </w: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E57EA5" w:rsidRDefault="00E57EA5">
      <w:pPr>
        <w:rPr>
          <w:rFonts w:ascii="Comic Sans MS" w:hAnsi="Comic Sans MS"/>
          <w:sz w:val="32"/>
          <w:szCs w:val="32"/>
          <w:u w:val="single"/>
        </w:rPr>
      </w:pPr>
    </w:p>
    <w:p w:rsidR="00DC4BFC" w:rsidRDefault="00961DFC">
      <w:pPr>
        <w:rPr>
          <w:rFonts w:ascii="Comic Sans MS" w:hAnsi="Comic Sans MS"/>
          <w:sz w:val="32"/>
          <w:szCs w:val="32"/>
          <w:u w:val="single"/>
        </w:rPr>
      </w:pPr>
      <w:r w:rsidRPr="00DC4BFC">
        <w:rPr>
          <w:rFonts w:ascii="Comic Sans MS" w:hAnsi="Comic Sans MS"/>
          <w:noProof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1406AC0" wp14:editId="4F4C29C1">
                <wp:simplePos x="0" y="0"/>
                <wp:positionH relativeFrom="column">
                  <wp:posOffset>2990215</wp:posOffset>
                </wp:positionH>
                <wp:positionV relativeFrom="paragraph">
                  <wp:posOffset>83185</wp:posOffset>
                </wp:positionV>
                <wp:extent cx="2847975" cy="1403985"/>
                <wp:effectExtent l="0" t="0" r="28575" b="15240"/>
                <wp:wrapNone/>
                <wp:docPr id="6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BFC" w:rsidRPr="00961DFC" w:rsidRDefault="00DC4BFC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Just don’t ask me too many questions</w:t>
                            </w:r>
                            <w:r w:rsidR="007D629B"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 at once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.  I’ll just get confused.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4" type="#_x0000_t202" style="position:absolute;margin-left:235.45pt;margin-top:6.55pt;width:224.25pt;height:110.55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">
                <v:textbox style="mso-fit-shape-to-text:t">
                  <w:txbxContent>
                    <w:p w:rsidR="00DC4BFC" w:rsidRPr="00961DFC" w:rsidRDefault="00DC4BFC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>Just don’t ask me too many questions</w:t>
                      </w:r>
                      <w:r w:rsidR="007D629B" w:rsidRPr="00961DFC">
                        <w:rPr>
                          <w:rFonts w:ascii="Comic Sans MS" w:hAnsi="Comic Sans MS"/>
                          <w:sz w:val="32"/>
                        </w:rPr>
                        <w:t xml:space="preserve"> at once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>.  I’ll just get confused.</w:t>
                      </w:r>
                    </w:p>
                  </w:txbxContent>
                </v:textbox>
              </v:shape>
            </w:pict>
          </mc:Fallback>
        </mc:AlternateContent>
      </w:r>
      <w:r w:rsidR="007D629B" w:rsidRPr="00DC4BFC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5F040CE" wp14:editId="5CF2FF7E">
                <wp:simplePos x="0" y="0"/>
                <wp:positionH relativeFrom="column">
                  <wp:posOffset>152400</wp:posOffset>
                </wp:positionH>
                <wp:positionV relativeFrom="paragraph">
                  <wp:posOffset>125095</wp:posOffset>
                </wp:positionV>
                <wp:extent cx="2590800" cy="1162050"/>
                <wp:effectExtent l="0" t="0" r="19050" b="19050"/>
                <wp:wrapNone/>
                <wp:docPr id="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116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BFC" w:rsidRPr="00961DFC" w:rsidRDefault="00DC4BFC" w:rsidP="00DC4BFC">
                            <w:pPr>
                              <w:rPr>
                                <w:sz w:val="28"/>
                              </w:rPr>
                            </w:pP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 xml:space="preserve">I take my time thinking through my answers.  This is my </w:t>
                            </w:r>
                            <w:r w:rsidRPr="00313343">
                              <w:rPr>
                                <w:rFonts w:ascii="Comic Sans MS" w:hAnsi="Comic Sans MS"/>
                                <w:b/>
                                <w:sz w:val="32"/>
                              </w:rPr>
                              <w:t>thinking time</w:t>
                            </w:r>
                            <w:r w:rsidRPr="00961DFC">
                              <w:rPr>
                                <w:rFonts w:ascii="Comic Sans MS" w:hAnsi="Comic Sans MS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12pt;margin-top:9.85pt;width:204pt;height:91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">
                <v:textbox>
                  <w:txbxContent>
                    <w:p w:rsidR="00DC4BFC" w:rsidRPr="00961DFC" w:rsidRDefault="00DC4BFC" w:rsidP="00DC4BFC">
                      <w:pPr>
                        <w:rPr>
                          <w:sz w:val="28"/>
                        </w:rPr>
                      </w:pPr>
                      <w:r w:rsidRPr="00961DFC">
                        <w:rPr>
                          <w:rFonts w:ascii="Comic Sans MS" w:hAnsi="Comic Sans MS"/>
                          <w:sz w:val="32"/>
                        </w:rPr>
                        <w:t xml:space="preserve">I take my time thinking through my answers.  This is my </w:t>
                      </w:r>
                      <w:r w:rsidRPr="00313343">
                        <w:rPr>
                          <w:rFonts w:ascii="Comic Sans MS" w:hAnsi="Comic Sans MS"/>
                          <w:b/>
                          <w:sz w:val="32"/>
                        </w:rPr>
                        <w:t>thinking time</w:t>
                      </w:r>
                      <w:r w:rsidRPr="00961DFC">
                        <w:rPr>
                          <w:rFonts w:ascii="Comic Sans MS" w:hAnsi="Comic Sans MS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C4BFC" w:rsidRDefault="00DC4BFC">
      <w:pPr>
        <w:rPr>
          <w:rFonts w:ascii="Comic Sans MS" w:hAnsi="Comic Sans MS"/>
          <w:sz w:val="32"/>
          <w:szCs w:val="32"/>
          <w:u w:val="single"/>
        </w:rPr>
      </w:pPr>
    </w:p>
    <w:p w:rsidR="00DC4BFC" w:rsidRDefault="00DC4BFC">
      <w:pPr>
        <w:rPr>
          <w:rFonts w:ascii="Comic Sans MS" w:hAnsi="Comic Sans MS"/>
          <w:sz w:val="32"/>
          <w:szCs w:val="32"/>
          <w:u w:val="single"/>
        </w:rPr>
      </w:pPr>
    </w:p>
    <w:p w:rsidR="007937CE" w:rsidRPr="00D70869" w:rsidRDefault="007937CE">
      <w:pPr>
        <w:rPr>
          <w:rFonts w:ascii="Comic Sans MS" w:hAnsi="Comic Sans MS"/>
          <w:sz w:val="40"/>
          <w:szCs w:val="32"/>
          <w:u w:val="single"/>
        </w:rPr>
      </w:pPr>
      <w:r w:rsidRPr="00D70869">
        <w:rPr>
          <w:rFonts w:ascii="Comic Sans MS" w:hAnsi="Comic Sans MS"/>
          <w:sz w:val="40"/>
          <w:szCs w:val="32"/>
          <w:u w:val="single"/>
        </w:rPr>
        <w:lastRenderedPageBreak/>
        <w:t>Food &amp; Drink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3"/>
        <w:gridCol w:w="4739"/>
      </w:tblGrid>
      <w:tr w:rsidR="007937CE" w:rsidRPr="00825AE3" w:rsidTr="00BC2D75">
        <w:tc>
          <w:tcPr>
            <w:tcW w:w="4503" w:type="dxa"/>
          </w:tcPr>
          <w:p w:rsidR="007937CE" w:rsidRPr="00825AE3" w:rsidRDefault="007937CE" w:rsidP="007A3E73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7A3E73">
              <w:rPr>
                <w:rFonts w:ascii="Comic Sans MS" w:hAnsi="Comic Sans MS"/>
                <w:b/>
                <w:sz w:val="32"/>
                <w:szCs w:val="32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Like</w:t>
            </w:r>
          </w:p>
        </w:tc>
        <w:tc>
          <w:tcPr>
            <w:tcW w:w="4739" w:type="dxa"/>
          </w:tcPr>
          <w:p w:rsidR="007937CE" w:rsidRPr="007A3E73" w:rsidRDefault="007937CE" w:rsidP="007A3E73">
            <w:pPr>
              <w:jc w:val="center"/>
              <w:rPr>
                <w:rFonts w:ascii="Comic Sans MS" w:hAnsi="Comic Sans MS"/>
                <w:b/>
                <w:sz w:val="32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A3E73">
              <w:rPr>
                <w:rFonts w:ascii="Comic Sans MS" w:hAnsi="Comic Sans MS"/>
                <w:b/>
                <w:sz w:val="32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6">
                          <w14:shade w14:val="20000"/>
                          <w14:satMod w14:val="200000"/>
                        </w14:schemeClr>
                      </w14:gs>
                      <w14:gs w14:pos="78000">
                        <w14:schemeClr w14:val="accent6">
                          <w14:tint w14:val="90000"/>
                          <w14:shade w14:val="89000"/>
                          <w14:satMod w14:val="220000"/>
                        </w14:schemeClr>
                      </w14:gs>
                      <w14:gs w14:pos="100000">
                        <w14:schemeClr w14:val="accent6">
                          <w14:tint w14:val="12000"/>
                          <w14:satMod w14:val="25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Don’t like</w:t>
            </w:r>
          </w:p>
        </w:tc>
      </w:tr>
      <w:tr w:rsidR="007937CE" w:rsidRPr="00825AE3" w:rsidTr="008B0BCF">
        <w:trPr>
          <w:trHeight w:val="1935"/>
        </w:trPr>
        <w:tc>
          <w:tcPr>
            <w:tcW w:w="4503" w:type="dxa"/>
          </w:tcPr>
          <w:p w:rsidR="00C85ED9" w:rsidRDefault="008B0BCF">
            <w:pPr>
              <w:rPr>
                <w:rFonts w:ascii="Comic Sans MS" w:hAnsi="Comic Sans MS"/>
                <w:sz w:val="32"/>
                <w:szCs w:val="32"/>
              </w:rPr>
            </w:pPr>
            <w:r w:rsidRPr="00825AE3"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1696CAF4" wp14:editId="31F4AFA2">
                  <wp:simplePos x="0" y="0"/>
                  <wp:positionH relativeFrom="column">
                    <wp:posOffset>1417955</wp:posOffset>
                  </wp:positionH>
                  <wp:positionV relativeFrom="paragraph">
                    <wp:posOffset>32385</wp:posOffset>
                  </wp:positionV>
                  <wp:extent cx="1267460" cy="1263015"/>
                  <wp:effectExtent l="0" t="0" r="8890" b="0"/>
                  <wp:wrapSquare wrapText="bothSides"/>
                  <wp:docPr id="15" name="Picture 15" descr="C:\Users\David.Leah\AppData\Local\Microsoft\Windows\Temporary Internet Files\Low\Content.IE5\LB8A9OQW\Steak_and_Chips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vid.Leah\AppData\Local\Microsoft\Windows\Temporary Internet Files\Low\Content.IE5\LB8A9OQW\Steak_and_Chips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60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2D75">
              <w:rPr>
                <w:rFonts w:ascii="Comic Sans MS" w:hAnsi="Comic Sans MS"/>
                <w:sz w:val="32"/>
                <w:szCs w:val="32"/>
              </w:rPr>
              <w:t xml:space="preserve">Steak </w:t>
            </w:r>
            <w:r w:rsidR="00C85ED9">
              <w:rPr>
                <w:rFonts w:ascii="Comic Sans MS" w:hAnsi="Comic Sans MS"/>
                <w:sz w:val="32"/>
                <w:szCs w:val="32"/>
              </w:rPr>
              <w:t>&amp;</w:t>
            </w:r>
            <w:r w:rsidR="00BC2D75">
              <w:rPr>
                <w:rFonts w:ascii="Comic Sans MS" w:hAnsi="Comic Sans MS"/>
                <w:sz w:val="32"/>
                <w:szCs w:val="32"/>
              </w:rPr>
              <w:t xml:space="preserve"> chips</w:t>
            </w:r>
          </w:p>
          <w:p w:rsidR="007937CE" w:rsidRPr="00BC2D75" w:rsidRDefault="00C85ED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- medium to well-done</w:t>
            </w:r>
            <w:r w:rsidR="008460E9" w:rsidRPr="00825AE3">
              <w:rPr>
                <w:rFonts w:ascii="Comic Sans MS" w:eastAsia="Times New Roman" w:hAnsi="Comic Sans MS" w:cs="Times New Roman"/>
                <w:snapToGrid w:val="0"/>
                <w:color w:val="000000"/>
                <w:w w:val="0"/>
                <w:sz w:val="32"/>
                <w:szCs w:val="3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4739" w:type="dxa"/>
          </w:tcPr>
          <w:p w:rsidR="008B0BCF" w:rsidRDefault="008B0BCF" w:rsidP="007937CE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50400" behindDoc="0" locked="0" layoutInCell="1" allowOverlap="1" wp14:anchorId="1302AE26" wp14:editId="68DFA88A">
                  <wp:simplePos x="0" y="0"/>
                  <wp:positionH relativeFrom="column">
                    <wp:posOffset>1950720</wp:posOffset>
                  </wp:positionH>
                  <wp:positionV relativeFrom="paragraph">
                    <wp:posOffset>32385</wp:posOffset>
                  </wp:positionV>
                  <wp:extent cx="938530" cy="1257300"/>
                  <wp:effectExtent l="0" t="0" r="0" b="0"/>
                  <wp:wrapSquare wrapText="bothSides"/>
                  <wp:docPr id="703" name="Picture 703" descr="C:\Users\David.Leah\AppData\Local\Microsoft\Windows\Temporary Internet Files\Content.IE5\CFBETBED\MP900439317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avid.Leah\AppData\Local\Microsoft\Windows\Temporary Internet Files\Content.IE5\CFBETBED\MP900439317[1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1"/>
                          <a:stretch/>
                        </pic:blipFill>
                        <pic:spPr bwMode="auto">
                          <a:xfrm>
                            <a:off x="0" y="0"/>
                            <a:ext cx="93853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  <w:szCs w:val="32"/>
              </w:rPr>
              <w:t>Lamb:</w:t>
            </w:r>
          </w:p>
          <w:p w:rsidR="007937CE" w:rsidRPr="00825AE3" w:rsidRDefault="008B0BCF" w:rsidP="007937CE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 - I refuse to eat baby animals </w:t>
            </w:r>
            <w:r w:rsidRPr="008B0BCF">
              <w:rPr>
                <w:rFonts w:ascii="Comic Sans MS" w:hAnsi="Comic Sans MS"/>
                <w:sz w:val="32"/>
                <w:szCs w:val="32"/>
              </w:rPr>
              <w:sym w:font="Wingdings" w:char="F04C"/>
            </w:r>
          </w:p>
        </w:tc>
      </w:tr>
      <w:tr w:rsidR="007937CE" w:rsidRPr="00825AE3" w:rsidTr="00BD01CA">
        <w:trPr>
          <w:trHeight w:val="2250"/>
        </w:trPr>
        <w:tc>
          <w:tcPr>
            <w:tcW w:w="4503" w:type="dxa"/>
          </w:tcPr>
          <w:p w:rsidR="008B0BCF" w:rsidRDefault="00BD01CA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5280" behindDoc="0" locked="0" layoutInCell="1" allowOverlap="1" wp14:anchorId="6751B3EF" wp14:editId="4470D70D">
                  <wp:simplePos x="0" y="0"/>
                  <wp:positionH relativeFrom="column">
                    <wp:posOffset>1248833</wp:posOffset>
                  </wp:positionH>
                  <wp:positionV relativeFrom="paragraph">
                    <wp:posOffset>240030</wp:posOffset>
                  </wp:positionV>
                  <wp:extent cx="1485900" cy="1162878"/>
                  <wp:effectExtent l="0" t="0" r="0" b="0"/>
                  <wp:wrapNone/>
                  <wp:docPr id="697" name="Picture 697" descr="C:\Users\David.Leah\AppData\Local\Microsoft\Windows\Temporary Internet Files\Content.IE5\1PWMV6AW\MP900182719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vid.Leah\AppData\Local\Microsoft\Windows\Temporary Internet Files\Content.IE5\1PWMV6AW\MP900182719[1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9" t="9231" r="12145" b="7692"/>
                          <a:stretch/>
                        </pic:blipFill>
                        <pic:spPr bwMode="auto">
                          <a:xfrm>
                            <a:off x="0" y="0"/>
                            <a:ext cx="1485900" cy="1162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CF">
              <w:rPr>
                <w:rFonts w:ascii="Comic Sans MS" w:hAnsi="Comic Sans MS"/>
                <w:sz w:val="32"/>
                <w:szCs w:val="32"/>
              </w:rPr>
              <w:t>Anything with</w:t>
            </w:r>
          </w:p>
          <w:p w:rsidR="007937CE" w:rsidRPr="00825AE3" w:rsidRDefault="007937CE">
            <w:pPr>
              <w:rPr>
                <w:rFonts w:ascii="Comic Sans MS" w:hAnsi="Comic Sans MS"/>
                <w:sz w:val="32"/>
                <w:szCs w:val="32"/>
              </w:rPr>
            </w:pPr>
            <w:r w:rsidRPr="00825AE3">
              <w:rPr>
                <w:rFonts w:ascii="Comic Sans MS" w:hAnsi="Comic Sans MS"/>
                <w:sz w:val="32"/>
                <w:szCs w:val="32"/>
              </w:rPr>
              <w:t>Fried chicken</w:t>
            </w:r>
          </w:p>
        </w:tc>
        <w:tc>
          <w:tcPr>
            <w:tcW w:w="4739" w:type="dxa"/>
          </w:tcPr>
          <w:p w:rsidR="008B0BCF" w:rsidRDefault="00C85ED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37F6F7E6" wp14:editId="1890F4CB">
                      <wp:simplePos x="0" y="0"/>
                      <wp:positionH relativeFrom="column">
                        <wp:posOffset>1207770</wp:posOffset>
                      </wp:positionH>
                      <wp:positionV relativeFrom="paragraph">
                        <wp:posOffset>201930</wp:posOffset>
                      </wp:positionV>
                      <wp:extent cx="581025" cy="676275"/>
                      <wp:effectExtent l="57150" t="38100" r="66675" b="85725"/>
                      <wp:wrapNone/>
                      <wp:docPr id="289" name="Straight Arrow Connector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81025" cy="676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289" o:spid="_x0000_s1026" type="#_x0000_t32" style="position:absolute;margin-left:95.1pt;margin-top:15.9pt;width:45.75pt;height:53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51424" behindDoc="0" locked="0" layoutInCell="1" allowOverlap="1" wp14:anchorId="0C0BD91B" wp14:editId="3D948D9E">
                  <wp:simplePos x="0" y="0"/>
                  <wp:positionH relativeFrom="column">
                    <wp:posOffset>1536700</wp:posOffset>
                  </wp:positionH>
                  <wp:positionV relativeFrom="paragraph">
                    <wp:posOffset>88900</wp:posOffset>
                  </wp:positionV>
                  <wp:extent cx="1261110" cy="1257300"/>
                  <wp:effectExtent l="0" t="0" r="0" b="0"/>
                  <wp:wrapSquare wrapText="bothSides"/>
                  <wp:docPr id="288" name="Picture 288" descr="C:\Users\David.Leah\AppData\Local\Microsoft\Windows\Temporary Internet Files\Low\Content.IE5\QLJICUZV\Chop_Mash_Peas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vid.Leah\AppData\Local\Microsoft\Windows\Temporary Internet Files\Low\Content.IE5\QLJICUZV\Chop_Mash_Peas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11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37CE" w:rsidRPr="00825AE3">
              <w:rPr>
                <w:rFonts w:ascii="Comic Sans MS" w:hAnsi="Comic Sans MS"/>
                <w:sz w:val="32"/>
                <w:szCs w:val="32"/>
              </w:rPr>
              <w:t>Mash p</w:t>
            </w:r>
            <w:r w:rsidR="008B0BCF">
              <w:rPr>
                <w:rFonts w:ascii="Comic Sans MS" w:hAnsi="Comic Sans MS"/>
                <w:sz w:val="32"/>
                <w:szCs w:val="32"/>
              </w:rPr>
              <w:t>otato</w:t>
            </w:r>
          </w:p>
          <w:p w:rsidR="007937CE" w:rsidRPr="00825AE3" w:rsidRDefault="00B94DFF" w:rsidP="00C85ED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3408" behindDoc="0" locked="0" layoutInCell="1" allowOverlap="1" wp14:anchorId="0709B1B5" wp14:editId="19F30EED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261620</wp:posOffset>
                  </wp:positionV>
                  <wp:extent cx="962025" cy="962025"/>
                  <wp:effectExtent l="0" t="0" r="9525" b="0"/>
                  <wp:wrapNone/>
                  <wp:docPr id="20" name="Picture 1" descr="\\chesfs50\EUCHomedirs\David.Leah\My Documents\My Pictures\Circle answ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chesfs50\EUCHomedirs\David.Leah\My Documents\My Pictures\Circle answe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CF">
              <w:rPr>
                <w:rFonts w:ascii="Comic Sans MS" w:hAnsi="Comic Sans MS"/>
                <w:sz w:val="32"/>
                <w:szCs w:val="32"/>
              </w:rPr>
              <w:t xml:space="preserve">- </w:t>
            </w:r>
            <w:r w:rsidR="00C85ED9">
              <w:rPr>
                <w:rFonts w:ascii="Comic Sans MS" w:hAnsi="Comic Sans MS"/>
                <w:sz w:val="32"/>
                <w:szCs w:val="32"/>
              </w:rPr>
              <w:t xml:space="preserve">never </w:t>
            </w:r>
            <w:r w:rsidR="008B0BCF">
              <w:rPr>
                <w:rFonts w:ascii="Comic Sans MS" w:hAnsi="Comic Sans MS"/>
                <w:sz w:val="32"/>
                <w:szCs w:val="32"/>
              </w:rPr>
              <w:t>like</w:t>
            </w:r>
            <w:r w:rsidR="00C85ED9">
              <w:rPr>
                <w:rFonts w:ascii="Comic Sans MS" w:hAnsi="Comic Sans MS"/>
                <w:sz w:val="32"/>
                <w:szCs w:val="32"/>
              </w:rPr>
              <w:t>d</w:t>
            </w:r>
            <w:r w:rsidR="008B0BCF">
              <w:rPr>
                <w:rFonts w:ascii="Comic Sans MS" w:hAnsi="Comic Sans MS"/>
                <w:sz w:val="32"/>
                <w:szCs w:val="32"/>
              </w:rPr>
              <w:t xml:space="preserve"> the texture</w:t>
            </w:r>
          </w:p>
        </w:tc>
      </w:tr>
      <w:tr w:rsidR="007937CE" w:rsidRPr="00825AE3" w:rsidTr="00C85ED9">
        <w:trPr>
          <w:trHeight w:val="2024"/>
        </w:trPr>
        <w:tc>
          <w:tcPr>
            <w:tcW w:w="4503" w:type="dxa"/>
          </w:tcPr>
          <w:p w:rsidR="009022F9" w:rsidRPr="00825AE3" w:rsidRDefault="00C85ED9" w:rsidP="00BD01CA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color w:val="0000FF"/>
                <w:lang w:eastAsia="en-GB"/>
              </w:rPr>
              <w:drawing>
                <wp:anchor distT="0" distB="0" distL="114300" distR="114300" simplePos="0" relativeHeight="251753472" behindDoc="0" locked="0" layoutInCell="1" allowOverlap="1" wp14:anchorId="1C9046FB" wp14:editId="65FFDD74">
                  <wp:simplePos x="0" y="0"/>
                  <wp:positionH relativeFrom="column">
                    <wp:posOffset>1171574</wp:posOffset>
                  </wp:positionH>
                  <wp:positionV relativeFrom="paragraph">
                    <wp:posOffset>19684</wp:posOffset>
                  </wp:positionV>
                  <wp:extent cx="1563489" cy="1171575"/>
                  <wp:effectExtent l="0" t="0" r="0" b="0"/>
                  <wp:wrapNone/>
                  <wp:docPr id="290" name="Picture 290" descr="File:Homemade chicken tikka masala.jpg">
                    <a:hlinkClick xmlns:a="http://schemas.openxmlformats.org/drawingml/2006/main" r:id="rId1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ile:Homemade chicken tikka masala.jpg">
                            <a:hlinkClick r:id="rId1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879" cy="1172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37CE" w:rsidRPr="00825AE3">
              <w:rPr>
                <w:rFonts w:ascii="Comic Sans MS" w:hAnsi="Comic Sans MS"/>
                <w:sz w:val="32"/>
                <w:szCs w:val="32"/>
              </w:rPr>
              <w:t>Curr</w:t>
            </w:r>
            <w:r w:rsidR="00BD01CA">
              <w:rPr>
                <w:rFonts w:ascii="Comic Sans MS" w:hAnsi="Comic Sans MS"/>
                <w:sz w:val="32"/>
                <w:szCs w:val="32"/>
              </w:rPr>
              <w:t>y</w:t>
            </w:r>
          </w:p>
        </w:tc>
        <w:tc>
          <w:tcPr>
            <w:tcW w:w="4739" w:type="dxa"/>
          </w:tcPr>
          <w:p w:rsidR="007937CE" w:rsidRPr="00825AE3" w:rsidRDefault="00C85ED9" w:rsidP="008B0BCF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4256" behindDoc="0" locked="0" layoutInCell="1" allowOverlap="1" wp14:anchorId="23DF95EA" wp14:editId="538705A0">
                  <wp:simplePos x="0" y="0"/>
                  <wp:positionH relativeFrom="column">
                    <wp:posOffset>1207770</wp:posOffset>
                  </wp:positionH>
                  <wp:positionV relativeFrom="paragraph">
                    <wp:posOffset>96520</wp:posOffset>
                  </wp:positionV>
                  <wp:extent cx="1104900" cy="1144905"/>
                  <wp:effectExtent l="0" t="0" r="0" b="0"/>
                  <wp:wrapNone/>
                  <wp:docPr id="696" name="Picture 696" descr="C:\Users\David.Leah\AppData\Local\Microsoft\Windows\Temporary Internet Files\Low\Content.IE5\QLJICUZV\Wine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vid.Leah\AppData\Local\Microsoft\Windows\Temporary Internet Files\Low\Content.IE5\QLJICUZV\Wine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3232" behindDoc="0" locked="0" layoutInCell="1" allowOverlap="1" wp14:anchorId="7DEFC03C" wp14:editId="71AEBA53">
                  <wp:simplePos x="0" y="0"/>
                  <wp:positionH relativeFrom="column">
                    <wp:posOffset>2370484</wp:posOffset>
                  </wp:positionH>
                  <wp:positionV relativeFrom="paragraph">
                    <wp:posOffset>417830</wp:posOffset>
                  </wp:positionV>
                  <wp:extent cx="428625" cy="820420"/>
                  <wp:effectExtent l="0" t="0" r="9525" b="0"/>
                  <wp:wrapNone/>
                  <wp:docPr id="695" name="Picture 695" descr="C:\Users\David.Leah\AppData\Local\Microsoft\Windows\Temporary Internet Files\Low\Content.IE5\W1BUFVM8\Beer-Ca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vid.Leah\AppData\Local\Microsoft\Windows\Temporary Internet Files\Low\Content.IE5\W1BUFVM8\Beer-Ca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82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CF">
              <w:rPr>
                <w:rFonts w:ascii="Comic Sans MS" w:hAnsi="Comic Sans MS"/>
                <w:sz w:val="32"/>
                <w:szCs w:val="32"/>
              </w:rPr>
              <w:t>Alcohol</w:t>
            </w:r>
          </w:p>
        </w:tc>
      </w:tr>
      <w:tr w:rsidR="007937CE" w:rsidRPr="00825AE3" w:rsidTr="008B0BCF">
        <w:trPr>
          <w:trHeight w:val="1873"/>
        </w:trPr>
        <w:tc>
          <w:tcPr>
            <w:tcW w:w="4503" w:type="dxa"/>
          </w:tcPr>
          <w:p w:rsidR="00BD01CA" w:rsidRDefault="008B0BCF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u w:val="single"/>
                <w:lang w:eastAsia="en-GB"/>
              </w:rPr>
              <w:drawing>
                <wp:anchor distT="0" distB="0" distL="114300" distR="114300" simplePos="0" relativeHeight="251746304" behindDoc="0" locked="0" layoutInCell="1" allowOverlap="1" wp14:anchorId="572EFE02" wp14:editId="40D3764E">
                  <wp:simplePos x="0" y="0"/>
                  <wp:positionH relativeFrom="column">
                    <wp:posOffset>1668145</wp:posOffset>
                  </wp:positionH>
                  <wp:positionV relativeFrom="paragraph">
                    <wp:posOffset>158750</wp:posOffset>
                  </wp:positionV>
                  <wp:extent cx="1035050" cy="971550"/>
                  <wp:effectExtent l="0" t="0" r="0" b="0"/>
                  <wp:wrapNone/>
                  <wp:docPr id="698" name="Picture 698" descr="C:\Users\David.Leah\AppData\Local\Microsoft\Windows\Temporary Internet Files\Low\Content.IE5\W1BUFVM8\Bread_Roll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vid.Leah\AppData\Local\Microsoft\Windows\Temporary Internet Files\Low\Content.IE5\W1BUFVM8\Bread_Roll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  <w:szCs w:val="32"/>
              </w:rPr>
              <w:t>Crusty bread</w:t>
            </w:r>
          </w:p>
          <w:p w:rsidR="00BD01CA" w:rsidRDefault="00BD01CA">
            <w:pPr>
              <w:rPr>
                <w:rFonts w:ascii="Comic Sans MS" w:hAnsi="Comic Sans MS"/>
                <w:sz w:val="32"/>
                <w:szCs w:val="32"/>
              </w:rPr>
            </w:pPr>
          </w:p>
          <w:p w:rsidR="00BD01CA" w:rsidRDefault="00BD01CA">
            <w:pPr>
              <w:rPr>
                <w:rFonts w:ascii="Comic Sans MS" w:hAnsi="Comic Sans MS"/>
                <w:sz w:val="32"/>
                <w:szCs w:val="32"/>
              </w:rPr>
            </w:pPr>
          </w:p>
          <w:p w:rsidR="007937CE" w:rsidRPr="00825AE3" w:rsidRDefault="007937CE">
            <w:pPr>
              <w:rPr>
                <w:rFonts w:ascii="Comic Sans MS" w:hAnsi="Comic Sans MS"/>
                <w:sz w:val="32"/>
                <w:szCs w:val="32"/>
              </w:rPr>
            </w:pPr>
          </w:p>
        </w:tc>
        <w:tc>
          <w:tcPr>
            <w:tcW w:w="4739" w:type="dxa"/>
          </w:tcPr>
          <w:p w:rsidR="00285981" w:rsidRPr="00825AE3" w:rsidRDefault="00BD01CA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7328" behindDoc="0" locked="0" layoutInCell="1" allowOverlap="1" wp14:anchorId="0B6E778A" wp14:editId="27EC9D82">
                  <wp:simplePos x="0" y="0"/>
                  <wp:positionH relativeFrom="column">
                    <wp:posOffset>1532890</wp:posOffset>
                  </wp:positionH>
                  <wp:positionV relativeFrom="paragraph">
                    <wp:posOffset>160655</wp:posOffset>
                  </wp:positionV>
                  <wp:extent cx="1357630" cy="962025"/>
                  <wp:effectExtent l="0" t="0" r="0" b="9525"/>
                  <wp:wrapSquare wrapText="bothSides"/>
                  <wp:docPr id="699" name="Picture 699" descr="C:\Users\David.Leah\AppData\Local\Microsoft\Windows\Temporary Internet Files\Low\Content.IE5\BXOPQQAW\Burger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vid.Leah\AppData\Local\Microsoft\Windows\Temporary Internet Files\Low\Content.IE5\BXOPQQAW\Burger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3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CF">
              <w:rPr>
                <w:rFonts w:ascii="Comic Sans MS" w:hAnsi="Comic Sans MS"/>
                <w:sz w:val="32"/>
                <w:szCs w:val="32"/>
              </w:rPr>
              <w:t>Cheeseburgers</w:t>
            </w:r>
            <w:r w:rsidR="00CC104E">
              <w:rPr>
                <w:rFonts w:ascii="Comic Sans MS" w:hAnsi="Comic Sans MS"/>
                <w:sz w:val="32"/>
                <w:szCs w:val="32"/>
              </w:rPr>
              <w:t xml:space="preserve"> – too much cheese</w:t>
            </w:r>
          </w:p>
        </w:tc>
      </w:tr>
      <w:tr w:rsidR="007937CE" w:rsidRPr="00825AE3" w:rsidTr="008B0BCF">
        <w:trPr>
          <w:trHeight w:val="1872"/>
        </w:trPr>
        <w:tc>
          <w:tcPr>
            <w:tcW w:w="4503" w:type="dxa"/>
          </w:tcPr>
          <w:p w:rsidR="00C85ED9" w:rsidRDefault="008B0BCF" w:rsidP="008B0BCF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8352" behindDoc="0" locked="0" layoutInCell="1" allowOverlap="1" wp14:anchorId="3B635CCB" wp14:editId="6DEBA60B">
                  <wp:simplePos x="0" y="0"/>
                  <wp:positionH relativeFrom="column">
                    <wp:posOffset>1666875</wp:posOffset>
                  </wp:positionH>
                  <wp:positionV relativeFrom="paragraph">
                    <wp:posOffset>100330</wp:posOffset>
                  </wp:positionV>
                  <wp:extent cx="1066800" cy="1061970"/>
                  <wp:effectExtent l="0" t="0" r="0" b="5080"/>
                  <wp:wrapSquare wrapText="bothSides"/>
                  <wp:docPr id="701" name="Picture 701" descr="C:\Users\David.Leah\AppData\Local\Microsoft\Windows\Temporary Internet Files\Low\Content.IE5\W1BUFVM8\Salad[2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vid.Leah\AppData\Local\Microsoft\Windows\Temporary Internet Files\Low\Content.IE5\W1BUFVM8\Salad[2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85ED9">
              <w:rPr>
                <w:rFonts w:ascii="Comic Sans MS" w:hAnsi="Comic Sans MS"/>
                <w:sz w:val="32"/>
                <w:szCs w:val="32"/>
              </w:rPr>
              <w:t>Salad</w:t>
            </w:r>
          </w:p>
          <w:p w:rsidR="007937CE" w:rsidRPr="00825AE3" w:rsidRDefault="00C85ED9" w:rsidP="008B0BCF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- especially </w:t>
            </w:r>
            <w:r w:rsidR="007937CE" w:rsidRPr="00825AE3">
              <w:rPr>
                <w:rFonts w:ascii="Comic Sans MS" w:hAnsi="Comic Sans MS"/>
                <w:sz w:val="32"/>
                <w:szCs w:val="32"/>
              </w:rPr>
              <w:t>with dressing</w:t>
            </w:r>
          </w:p>
        </w:tc>
        <w:tc>
          <w:tcPr>
            <w:tcW w:w="4739" w:type="dxa"/>
          </w:tcPr>
          <w:p w:rsidR="00C85ED9" w:rsidRPr="00825AE3" w:rsidRDefault="00C85ED9" w:rsidP="00D7086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1754496" behindDoc="0" locked="0" layoutInCell="1" allowOverlap="1" wp14:anchorId="044DED16" wp14:editId="3C8D067C">
                  <wp:simplePos x="0" y="0"/>
                  <wp:positionH relativeFrom="column">
                    <wp:posOffset>1350645</wp:posOffset>
                  </wp:positionH>
                  <wp:positionV relativeFrom="paragraph">
                    <wp:posOffset>37465</wp:posOffset>
                  </wp:positionV>
                  <wp:extent cx="1524000" cy="1118235"/>
                  <wp:effectExtent l="0" t="0" r="0" b="5715"/>
                  <wp:wrapSquare wrapText="bothSides"/>
                  <wp:docPr id="291" name="Picture 291" descr="http://alittlesmackerel.typepad.com/.a/6a0115706bd14f970b0120a5623025970c-800w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alittlesmackerel.typepad.com/.a/6a0115706bd14f970b0120a5623025970c-800w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1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  <w:szCs w:val="32"/>
              </w:rPr>
              <w:t>Custard</w:t>
            </w:r>
            <w:r w:rsidR="00CC104E">
              <w:rPr>
                <w:rFonts w:ascii="Comic Sans MS" w:hAnsi="Comic Sans MS"/>
                <w:sz w:val="32"/>
                <w:szCs w:val="32"/>
              </w:rPr>
              <w:t xml:space="preserve"> – it </w:t>
            </w:r>
            <w:r w:rsidR="00982D4A">
              <w:rPr>
                <w:rFonts w:ascii="Comic Sans MS" w:hAnsi="Comic Sans MS"/>
                <w:sz w:val="32"/>
                <w:szCs w:val="32"/>
              </w:rPr>
              <w:t>has a yucky texture</w:t>
            </w:r>
          </w:p>
        </w:tc>
      </w:tr>
      <w:tr w:rsidR="007937CE" w:rsidRPr="00825AE3" w:rsidTr="00C85ED9">
        <w:trPr>
          <w:trHeight w:val="1894"/>
        </w:trPr>
        <w:tc>
          <w:tcPr>
            <w:tcW w:w="4503" w:type="dxa"/>
          </w:tcPr>
          <w:p w:rsidR="00BD01CA" w:rsidRDefault="00C85ED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9376" behindDoc="0" locked="0" layoutInCell="1" allowOverlap="1" wp14:anchorId="093EA44F" wp14:editId="43321555">
                  <wp:simplePos x="0" y="0"/>
                  <wp:positionH relativeFrom="column">
                    <wp:posOffset>1590675</wp:posOffset>
                  </wp:positionH>
                  <wp:positionV relativeFrom="paragraph">
                    <wp:posOffset>22860</wp:posOffset>
                  </wp:positionV>
                  <wp:extent cx="1143000" cy="1143000"/>
                  <wp:effectExtent l="0" t="0" r="0" b="0"/>
                  <wp:wrapNone/>
                  <wp:docPr id="702" name="Picture 702" descr="C:\Users\David.Leah\AppData\Local\Microsoft\Windows\Temporary Internet Files\Low\Content.IE5\W1BUFVM8\Pizza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vid.Leah\AppData\Local\Microsoft\Windows\Temporary Internet Files\Low\Content.IE5\W1BUFVM8\Pizza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CF">
              <w:rPr>
                <w:rFonts w:ascii="Comic Sans MS" w:hAnsi="Comic Sans MS"/>
                <w:sz w:val="32"/>
                <w:szCs w:val="32"/>
              </w:rPr>
              <w:t>Pepperoni Pizza</w:t>
            </w:r>
          </w:p>
          <w:p w:rsidR="00C85ED9" w:rsidRPr="00825AE3" w:rsidRDefault="00C85ED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- not too cheesy</w:t>
            </w:r>
          </w:p>
        </w:tc>
        <w:tc>
          <w:tcPr>
            <w:tcW w:w="4739" w:type="dxa"/>
          </w:tcPr>
          <w:p w:rsidR="009022F9" w:rsidRDefault="009022F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55520" behindDoc="0" locked="0" layoutInCell="1" allowOverlap="1" wp14:anchorId="73694547" wp14:editId="2893A81C">
                  <wp:simplePos x="0" y="0"/>
                  <wp:positionH relativeFrom="column">
                    <wp:posOffset>1620546</wp:posOffset>
                  </wp:positionH>
                  <wp:positionV relativeFrom="paragraph">
                    <wp:posOffset>23495</wp:posOffset>
                  </wp:positionV>
                  <wp:extent cx="1147330" cy="1095375"/>
                  <wp:effectExtent l="0" t="0" r="0" b="0"/>
                  <wp:wrapNone/>
                  <wp:docPr id="295" name="Picture 295" descr="C:\Users\David.Leah\AppData\Local\Microsoft\Windows\Temporary Internet Files\Content.IE5\NZJ4037T\MC900431563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avid.Leah\AppData\Local\Microsoft\Windows\Temporary Internet Files\Content.IE5\NZJ4037T\MC900431563[1]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00" t="9453" r="7500" b="16418"/>
                          <a:stretch/>
                        </pic:blipFill>
                        <pic:spPr bwMode="auto">
                          <a:xfrm>
                            <a:off x="0" y="0"/>
                            <a:ext cx="1149602" cy="1097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  <w:szCs w:val="32"/>
              </w:rPr>
              <w:t>Coffee</w:t>
            </w:r>
          </w:p>
          <w:p w:rsidR="007937CE" w:rsidRPr="009022F9" w:rsidRDefault="007937CE" w:rsidP="009022F9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</w:tbl>
    <w:p w:rsidR="00FF28CE" w:rsidRDefault="00FF28CE">
      <w:pPr>
        <w:rPr>
          <w:rFonts w:ascii="Comic Sans MS" w:hAnsi="Comic Sans MS"/>
          <w:u w:val="single"/>
        </w:rPr>
      </w:pPr>
    </w:p>
    <w:p w:rsidR="005C699B" w:rsidRDefault="005C0C2E">
      <w:pPr>
        <w:rPr>
          <w:rFonts w:ascii="Comic Sans MS" w:hAnsi="Comic Sans MS"/>
          <w:sz w:val="40"/>
        </w:rPr>
      </w:pPr>
      <w:r>
        <w:rPr>
          <w:rFonts w:ascii="Comic Sans MS" w:hAnsi="Comic Sans MS"/>
          <w:sz w:val="40"/>
          <w:u w:val="single"/>
        </w:rPr>
        <w:lastRenderedPageBreak/>
        <w:t>Contact details</w:t>
      </w:r>
      <w:r>
        <w:rPr>
          <w:rFonts w:ascii="Comic Sans MS" w:hAnsi="Comic Sans MS"/>
          <w:sz w:val="40"/>
        </w:rPr>
        <w:t>:</w:t>
      </w:r>
    </w:p>
    <w:p w:rsidR="005C0C2E" w:rsidRPr="005C0C2E" w:rsidRDefault="00F95F3B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976704" behindDoc="0" locked="0" layoutInCell="1" allowOverlap="1" wp14:anchorId="34AAAE20" wp14:editId="12E6BEC5">
            <wp:simplePos x="0" y="0"/>
            <wp:positionH relativeFrom="column">
              <wp:posOffset>516890</wp:posOffset>
            </wp:positionH>
            <wp:positionV relativeFrom="paragraph">
              <wp:posOffset>418465</wp:posOffset>
            </wp:positionV>
            <wp:extent cx="590550" cy="1240155"/>
            <wp:effectExtent l="0" t="0" r="0" b="0"/>
            <wp:wrapNone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627"/>
                    <a:stretch/>
                  </pic:blipFill>
                  <pic:spPr bwMode="auto">
                    <a:xfrm>
                      <a:off x="0" y="0"/>
                      <a:ext cx="59055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6157"/>
      </w:tblGrid>
      <w:tr w:rsidR="00F95F3B" w:rsidTr="004622C6">
        <w:trPr>
          <w:trHeight w:val="1968"/>
        </w:trPr>
        <w:tc>
          <w:tcPr>
            <w:tcW w:w="3085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</w:p>
        </w:tc>
        <w:tc>
          <w:tcPr>
            <w:tcW w:w="6157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</w:p>
          <w:p w:rsidR="004622C6" w:rsidRPr="00F95F3B" w:rsidRDefault="004622C6" w:rsidP="00313343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Telephone: 01376 519 625</w:t>
            </w:r>
          </w:p>
        </w:tc>
      </w:tr>
      <w:tr w:rsidR="00F95F3B" w:rsidTr="004622C6">
        <w:trPr>
          <w:trHeight w:val="2138"/>
        </w:trPr>
        <w:tc>
          <w:tcPr>
            <w:tcW w:w="3085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78752" behindDoc="0" locked="0" layoutInCell="1" allowOverlap="1" wp14:anchorId="2BDE999A" wp14:editId="15B77FB7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103505</wp:posOffset>
                  </wp:positionV>
                  <wp:extent cx="1381125" cy="1165920"/>
                  <wp:effectExtent l="0" t="0" r="0" b="0"/>
                  <wp:wrapNone/>
                  <wp:docPr id="801" name="Picture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83"/>
                          <a:stretch/>
                        </pic:blipFill>
                        <pic:spPr bwMode="auto">
                          <a:xfrm>
                            <a:off x="0" y="0"/>
                            <a:ext cx="1381125" cy="116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7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</w:p>
          <w:p w:rsidR="004622C6" w:rsidRDefault="004622C6" w:rsidP="00160721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Email address:</w:t>
            </w:r>
          </w:p>
          <w:p w:rsidR="004622C6" w:rsidRDefault="008130E9" w:rsidP="00160721">
            <w:pPr>
              <w:rPr>
                <w:rFonts w:ascii="Comic Sans MS" w:hAnsi="Comic Sans MS"/>
                <w:sz w:val="32"/>
              </w:rPr>
            </w:pPr>
            <w:hyperlink r:id="rId174" w:history="1">
              <w:r w:rsidR="004622C6" w:rsidRPr="00867846">
                <w:rPr>
                  <w:rStyle w:val="Hyperlink"/>
                  <w:rFonts w:ascii="Comic Sans MS" w:hAnsi="Comic Sans MS"/>
                  <w:sz w:val="32"/>
                </w:rPr>
                <w:t>David.Leah@essex.gov.uk</w:t>
              </w:r>
            </w:hyperlink>
          </w:p>
          <w:p w:rsidR="004622C6" w:rsidRPr="004622C6" w:rsidRDefault="004622C6" w:rsidP="00160721">
            <w:pPr>
              <w:rPr>
                <w:rFonts w:ascii="Comic Sans MS" w:hAnsi="Comic Sans MS"/>
                <w:sz w:val="32"/>
              </w:rPr>
            </w:pPr>
          </w:p>
        </w:tc>
      </w:tr>
      <w:tr w:rsidR="00F95F3B" w:rsidTr="004622C6">
        <w:trPr>
          <w:trHeight w:val="2387"/>
        </w:trPr>
        <w:tc>
          <w:tcPr>
            <w:tcW w:w="3085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anchor distT="0" distB="0" distL="114300" distR="114300" simplePos="0" relativeHeight="251979776" behindDoc="0" locked="0" layoutInCell="1" allowOverlap="1" wp14:anchorId="34A55843" wp14:editId="4637C121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235585</wp:posOffset>
                  </wp:positionV>
                  <wp:extent cx="1219200" cy="962787"/>
                  <wp:effectExtent l="0" t="0" r="0" b="8890"/>
                  <wp:wrapNone/>
                  <wp:docPr id="802" name="Picture 802" descr="C:\Users\David.Leah\AppData\Local\Microsoft\Windows\Temporary Internet Files\Low\Content.IE5\QLJICUZV\Envelope_write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vid.Leah\AppData\Local\Microsoft\Windows\Temporary Internet Files\Low\Content.IE5\QLJICUZV\Envelope_write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6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7" w:type="dxa"/>
          </w:tcPr>
          <w:p w:rsidR="00F95F3B" w:rsidRDefault="00F95F3B" w:rsidP="00160721">
            <w:pPr>
              <w:rPr>
                <w:rFonts w:ascii="Comic Sans MS" w:hAnsi="Comic Sans MS"/>
              </w:rPr>
            </w:pPr>
          </w:p>
          <w:p w:rsidR="004622C6" w:rsidRDefault="004622C6" w:rsidP="00160721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Witham Library</w:t>
            </w:r>
          </w:p>
          <w:p w:rsidR="004622C6" w:rsidRDefault="004622C6" w:rsidP="00160721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18 Newland Street</w:t>
            </w:r>
          </w:p>
          <w:p w:rsidR="004622C6" w:rsidRDefault="004622C6" w:rsidP="00160721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Witham, Essex</w:t>
            </w:r>
          </w:p>
          <w:p w:rsidR="004622C6" w:rsidRPr="004622C6" w:rsidRDefault="004622C6" w:rsidP="00160721">
            <w:pPr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CM7 2AQ</w:t>
            </w:r>
          </w:p>
        </w:tc>
      </w:tr>
    </w:tbl>
    <w:p w:rsidR="00CE373E" w:rsidRDefault="00C87DE5" w:rsidP="00160721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982848" behindDoc="0" locked="0" layoutInCell="1" allowOverlap="1" wp14:anchorId="01B78887" wp14:editId="78FD5E02">
            <wp:simplePos x="0" y="0"/>
            <wp:positionH relativeFrom="column">
              <wp:posOffset>1885315</wp:posOffset>
            </wp:positionH>
            <wp:positionV relativeFrom="paragraph">
              <wp:posOffset>223520</wp:posOffset>
            </wp:positionV>
            <wp:extent cx="2057400" cy="1298575"/>
            <wp:effectExtent l="0" t="0" r="0" b="0"/>
            <wp:wrapNone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56" b="12182"/>
                    <a:stretch/>
                  </pic:blipFill>
                  <pic:spPr bwMode="auto">
                    <a:xfrm>
                      <a:off x="0" y="0"/>
                      <a:ext cx="2057400" cy="129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DE5" w:rsidRDefault="00C87DE5" w:rsidP="00C87DE5">
      <w:pPr>
        <w:jc w:val="center"/>
        <w:rPr>
          <w:rFonts w:ascii="Comic Sans MS" w:hAnsi="Comic Sans MS"/>
          <w:sz w:val="36"/>
        </w:rPr>
      </w:pPr>
    </w:p>
    <w:p w:rsidR="00C87DE5" w:rsidRDefault="00C87DE5" w:rsidP="00C87DE5">
      <w:pPr>
        <w:jc w:val="center"/>
        <w:rPr>
          <w:rFonts w:ascii="Comic Sans MS" w:hAnsi="Comic Sans MS"/>
          <w:sz w:val="36"/>
        </w:rPr>
      </w:pPr>
    </w:p>
    <w:p w:rsidR="00C87DE5" w:rsidRDefault="00C87DE5" w:rsidP="00C87DE5">
      <w:pPr>
        <w:rPr>
          <w:rFonts w:ascii="Comic Sans MS" w:hAnsi="Comic Sans MS"/>
          <w:sz w:val="36"/>
        </w:rPr>
      </w:pPr>
    </w:p>
    <w:p w:rsidR="00F51808" w:rsidRDefault="00C87DE5" w:rsidP="00C87DE5">
      <w:pPr>
        <w:jc w:val="center"/>
        <w:rPr>
          <w:rFonts w:ascii="Comic Sans MS" w:hAnsi="Comic Sans MS"/>
          <w:sz w:val="36"/>
        </w:rPr>
      </w:pPr>
      <w:r w:rsidRPr="00C87DE5">
        <w:rPr>
          <w:rFonts w:ascii="Comic Sans MS" w:hAnsi="Comic Sans MS"/>
          <w:sz w:val="36"/>
        </w:rPr>
        <w:t xml:space="preserve">Special thanks to my family, friends and colleagues at </w:t>
      </w:r>
      <w:proofErr w:type="spellStart"/>
      <w:r w:rsidRPr="00C87DE5">
        <w:rPr>
          <w:rFonts w:ascii="Comic Sans MS" w:hAnsi="Comic Sans MS"/>
          <w:sz w:val="36"/>
        </w:rPr>
        <w:t>Roundwood</w:t>
      </w:r>
      <w:proofErr w:type="spellEnd"/>
      <w:r w:rsidRPr="00C87DE5">
        <w:rPr>
          <w:rFonts w:ascii="Comic Sans MS" w:hAnsi="Comic Sans MS"/>
          <w:sz w:val="36"/>
        </w:rPr>
        <w:t xml:space="preserve"> Garden Centre and Witham Library.</w:t>
      </w:r>
    </w:p>
    <w:p w:rsidR="00A00A5B" w:rsidRPr="00C87DE5" w:rsidRDefault="00A00A5B" w:rsidP="00C87DE5">
      <w:pPr>
        <w:jc w:val="center"/>
        <w:rPr>
          <w:rFonts w:ascii="Comic Sans MS" w:hAnsi="Comic Sans MS"/>
          <w:sz w:val="36"/>
        </w:rPr>
      </w:pPr>
      <w:r>
        <w:rPr>
          <w:rFonts w:ascii="Comic Sans MS" w:hAnsi="Comic Sans MS"/>
          <w:sz w:val="36"/>
        </w:rPr>
        <w:t xml:space="preserve">Date: </w:t>
      </w:r>
      <w:r w:rsidR="0080535B">
        <w:rPr>
          <w:rFonts w:ascii="Comic Sans MS" w:hAnsi="Comic Sans MS"/>
          <w:sz w:val="36"/>
        </w:rPr>
        <w:t>April</w:t>
      </w:r>
      <w:r w:rsidR="00403981">
        <w:rPr>
          <w:rFonts w:ascii="Comic Sans MS" w:hAnsi="Comic Sans MS"/>
          <w:sz w:val="36"/>
        </w:rPr>
        <w:t xml:space="preserve"> 2015</w:t>
      </w:r>
    </w:p>
    <w:p w:rsidR="00C87DE5" w:rsidRPr="00C87DE5" w:rsidRDefault="00C87DE5" w:rsidP="00C87DE5">
      <w:pPr>
        <w:rPr>
          <w:rFonts w:ascii="Comic Sans MS" w:hAnsi="Comic Sans MS"/>
          <w:sz w:val="32"/>
        </w:rPr>
      </w:pPr>
      <w:r w:rsidRPr="00C87DE5">
        <w:rPr>
          <w:rFonts w:ascii="Comic Sans MS" w:hAnsi="Comic Sans MS"/>
          <w:sz w:val="32"/>
        </w:rPr>
        <w:t xml:space="preserve">Made using </w:t>
      </w:r>
      <w:proofErr w:type="spellStart"/>
      <w:r w:rsidRPr="00C87DE5">
        <w:rPr>
          <w:rFonts w:ascii="Comic Sans MS" w:hAnsi="Comic Sans MS"/>
          <w:sz w:val="32"/>
        </w:rPr>
        <w:t>PhotoSymbol</w:t>
      </w:r>
      <w:proofErr w:type="spellEnd"/>
      <w:r w:rsidRPr="00C87DE5">
        <w:rPr>
          <w:rFonts w:ascii="Comic Sans MS" w:hAnsi="Comic Sans MS"/>
          <w:sz w:val="32"/>
        </w:rPr>
        <w:t xml:space="preserve"> Cloud and Communicate-in-Print2</w:t>
      </w:r>
    </w:p>
    <w:sectPr w:rsidR="00C87DE5" w:rsidRPr="00C87DE5" w:rsidSect="00201A6A">
      <w:footerReference w:type="default" r:id="rId177"/>
      <w:pgSz w:w="11906" w:h="16838"/>
      <w:pgMar w:top="1440" w:right="1440" w:bottom="1440" w:left="1440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7EA5" w:rsidRDefault="00E57EA5" w:rsidP="00E57EA5">
      <w:pPr>
        <w:spacing w:after="0" w:line="240" w:lineRule="auto"/>
      </w:pPr>
      <w:r>
        <w:separator/>
      </w:r>
    </w:p>
  </w:endnote>
  <w:endnote w:type="continuationSeparator" w:id="0">
    <w:p w:rsidR="00E57EA5" w:rsidRDefault="00E57EA5" w:rsidP="00E57E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28"/>
        <w:szCs w:val="28"/>
      </w:rPr>
      <w:id w:val="-1750422922"/>
      <w:docPartObj>
        <w:docPartGallery w:val="Page Numbers (Bottom of Page)"/>
        <w:docPartUnique/>
      </w:docPartObj>
    </w:sdtPr>
    <w:sdtEndPr/>
    <w:sdtContent>
      <w:p w:rsidR="004A6FCD" w:rsidRDefault="004A6FCD">
        <w:pPr>
          <w:pStyle w:val="Footer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~ </w:t>
        </w:r>
        <w:r>
          <w:rPr>
            <w:rFonts w:asciiTheme="minorHAnsi" w:eastAsiaTheme="minorEastAsia" w:hAnsiTheme="minorHAnsi" w:cstheme="minorBidi"/>
            <w:sz w:val="22"/>
            <w:szCs w:val="22"/>
          </w:rPr>
          <w:fldChar w:fldCharType="begin"/>
        </w:r>
        <w:r>
          <w:instrText xml:space="preserve"> PAGE    \* MERGEFORMAT </w:instrText>
        </w:r>
        <w:r>
          <w:rPr>
            <w:rFonts w:asciiTheme="minorHAnsi" w:eastAsiaTheme="minorEastAsia" w:hAnsiTheme="minorHAnsi" w:cstheme="minorBidi"/>
            <w:sz w:val="22"/>
            <w:szCs w:val="22"/>
          </w:rPr>
          <w:fldChar w:fldCharType="separate"/>
        </w:r>
        <w:r w:rsidR="008130E9" w:rsidRPr="008130E9">
          <w:rPr>
            <w:rFonts w:asciiTheme="majorHAnsi" w:eastAsiaTheme="majorEastAsia" w:hAnsiTheme="majorHAnsi" w:cstheme="majorBidi"/>
            <w:noProof/>
            <w:sz w:val="28"/>
            <w:szCs w:val="28"/>
          </w:rPr>
          <w:t>2</w:t>
        </w:r>
        <w:r>
          <w:rPr>
            <w:rFonts w:asciiTheme="majorHAnsi" w:eastAsiaTheme="majorEastAsia" w:hAnsiTheme="majorHAnsi" w:cstheme="majorBidi"/>
            <w:noProof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 ~</w:t>
        </w:r>
      </w:p>
    </w:sdtContent>
  </w:sdt>
  <w:p w:rsidR="000315BF" w:rsidRDefault="000315BF" w:rsidP="004A6FC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7EA5" w:rsidRDefault="00E57EA5" w:rsidP="00E57EA5">
      <w:pPr>
        <w:spacing w:after="0" w:line="240" w:lineRule="auto"/>
      </w:pPr>
      <w:r>
        <w:separator/>
      </w:r>
    </w:p>
  </w:footnote>
  <w:footnote w:type="continuationSeparator" w:id="0">
    <w:p w:rsidR="00E57EA5" w:rsidRDefault="00E57EA5" w:rsidP="00E57E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024CC9"/>
    <w:multiLevelType w:val="hybridMultilevel"/>
    <w:tmpl w:val="260281FA"/>
    <w:lvl w:ilvl="0" w:tplc="CF1E5818">
      <w:start w:val="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CE2030B"/>
    <w:multiLevelType w:val="hybridMultilevel"/>
    <w:tmpl w:val="3F6C8FC4"/>
    <w:lvl w:ilvl="0" w:tplc="7C78A408">
      <w:start w:val="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A78"/>
    <w:rsid w:val="000315BF"/>
    <w:rsid w:val="00085FE8"/>
    <w:rsid w:val="000A7ED1"/>
    <w:rsid w:val="000B2398"/>
    <w:rsid w:val="000E3490"/>
    <w:rsid w:val="000F6AB3"/>
    <w:rsid w:val="001239ED"/>
    <w:rsid w:val="00140EC4"/>
    <w:rsid w:val="00157EE8"/>
    <w:rsid w:val="00160721"/>
    <w:rsid w:val="00173A2D"/>
    <w:rsid w:val="001F76F3"/>
    <w:rsid w:val="00201A6A"/>
    <w:rsid w:val="00202072"/>
    <w:rsid w:val="00206867"/>
    <w:rsid w:val="002117AB"/>
    <w:rsid w:val="00234E1E"/>
    <w:rsid w:val="0027541B"/>
    <w:rsid w:val="00285981"/>
    <w:rsid w:val="00294D5A"/>
    <w:rsid w:val="002977EA"/>
    <w:rsid w:val="002A65D4"/>
    <w:rsid w:val="002D4E1B"/>
    <w:rsid w:val="00313343"/>
    <w:rsid w:val="00313F65"/>
    <w:rsid w:val="00351F7A"/>
    <w:rsid w:val="00375A13"/>
    <w:rsid w:val="0038554F"/>
    <w:rsid w:val="003A31ED"/>
    <w:rsid w:val="003D72BF"/>
    <w:rsid w:val="003E2FC2"/>
    <w:rsid w:val="003F3DCD"/>
    <w:rsid w:val="00403981"/>
    <w:rsid w:val="004041ED"/>
    <w:rsid w:val="00406254"/>
    <w:rsid w:val="00422AC9"/>
    <w:rsid w:val="004622C6"/>
    <w:rsid w:val="004A6FCD"/>
    <w:rsid w:val="004B6EE5"/>
    <w:rsid w:val="00515052"/>
    <w:rsid w:val="00522171"/>
    <w:rsid w:val="00564E04"/>
    <w:rsid w:val="005807E5"/>
    <w:rsid w:val="00587DD3"/>
    <w:rsid w:val="005A406F"/>
    <w:rsid w:val="005B4FB6"/>
    <w:rsid w:val="005C0C2E"/>
    <w:rsid w:val="005C32A7"/>
    <w:rsid w:val="005C699B"/>
    <w:rsid w:val="005E31A4"/>
    <w:rsid w:val="005F2FA3"/>
    <w:rsid w:val="006005D7"/>
    <w:rsid w:val="006313D9"/>
    <w:rsid w:val="006442DB"/>
    <w:rsid w:val="00646FD1"/>
    <w:rsid w:val="006718C6"/>
    <w:rsid w:val="006968BD"/>
    <w:rsid w:val="006B1B4A"/>
    <w:rsid w:val="006C63F3"/>
    <w:rsid w:val="006D06E4"/>
    <w:rsid w:val="006F2B14"/>
    <w:rsid w:val="007226CD"/>
    <w:rsid w:val="00727C96"/>
    <w:rsid w:val="0073142C"/>
    <w:rsid w:val="00755444"/>
    <w:rsid w:val="007701DB"/>
    <w:rsid w:val="007937CE"/>
    <w:rsid w:val="007A3E73"/>
    <w:rsid w:val="007C0C78"/>
    <w:rsid w:val="007C6567"/>
    <w:rsid w:val="007D629B"/>
    <w:rsid w:val="0080535B"/>
    <w:rsid w:val="008126C0"/>
    <w:rsid w:val="008130E9"/>
    <w:rsid w:val="00822880"/>
    <w:rsid w:val="00825AE3"/>
    <w:rsid w:val="008460E9"/>
    <w:rsid w:val="008B0BCF"/>
    <w:rsid w:val="008B6171"/>
    <w:rsid w:val="008D5018"/>
    <w:rsid w:val="009022F9"/>
    <w:rsid w:val="00926C34"/>
    <w:rsid w:val="00934E32"/>
    <w:rsid w:val="00956513"/>
    <w:rsid w:val="00961DFC"/>
    <w:rsid w:val="00982D4A"/>
    <w:rsid w:val="00985713"/>
    <w:rsid w:val="00993843"/>
    <w:rsid w:val="00994FC8"/>
    <w:rsid w:val="009A0C75"/>
    <w:rsid w:val="009A5A78"/>
    <w:rsid w:val="009D175F"/>
    <w:rsid w:val="009F1D37"/>
    <w:rsid w:val="009F2138"/>
    <w:rsid w:val="009F6D96"/>
    <w:rsid w:val="00A00A5B"/>
    <w:rsid w:val="00A10B60"/>
    <w:rsid w:val="00A30B8C"/>
    <w:rsid w:val="00A34243"/>
    <w:rsid w:val="00A46B50"/>
    <w:rsid w:val="00A46E5F"/>
    <w:rsid w:val="00A623CD"/>
    <w:rsid w:val="00A70B93"/>
    <w:rsid w:val="00A751F3"/>
    <w:rsid w:val="00A936DF"/>
    <w:rsid w:val="00A973CD"/>
    <w:rsid w:val="00AA7B39"/>
    <w:rsid w:val="00AB3102"/>
    <w:rsid w:val="00AE1EF9"/>
    <w:rsid w:val="00B06632"/>
    <w:rsid w:val="00B1771A"/>
    <w:rsid w:val="00B94DFF"/>
    <w:rsid w:val="00BA6C6B"/>
    <w:rsid w:val="00BC2D75"/>
    <w:rsid w:val="00BD01CA"/>
    <w:rsid w:val="00BD6506"/>
    <w:rsid w:val="00C03C00"/>
    <w:rsid w:val="00C269B3"/>
    <w:rsid w:val="00C43C3F"/>
    <w:rsid w:val="00C44CA0"/>
    <w:rsid w:val="00C859AC"/>
    <w:rsid w:val="00C85ED9"/>
    <w:rsid w:val="00C87DE5"/>
    <w:rsid w:val="00CC104E"/>
    <w:rsid w:val="00CC3B57"/>
    <w:rsid w:val="00CE373E"/>
    <w:rsid w:val="00CF2A22"/>
    <w:rsid w:val="00CF4948"/>
    <w:rsid w:val="00D26211"/>
    <w:rsid w:val="00D52261"/>
    <w:rsid w:val="00D70869"/>
    <w:rsid w:val="00D95044"/>
    <w:rsid w:val="00DC4BFC"/>
    <w:rsid w:val="00DE062E"/>
    <w:rsid w:val="00E0574D"/>
    <w:rsid w:val="00E41891"/>
    <w:rsid w:val="00E51DE1"/>
    <w:rsid w:val="00E57EA5"/>
    <w:rsid w:val="00E61F99"/>
    <w:rsid w:val="00E87C9B"/>
    <w:rsid w:val="00E94E46"/>
    <w:rsid w:val="00E95111"/>
    <w:rsid w:val="00EA0F2B"/>
    <w:rsid w:val="00EB5F44"/>
    <w:rsid w:val="00ED5D8E"/>
    <w:rsid w:val="00EF3A09"/>
    <w:rsid w:val="00EF7A17"/>
    <w:rsid w:val="00F324E6"/>
    <w:rsid w:val="00F334F4"/>
    <w:rsid w:val="00F34953"/>
    <w:rsid w:val="00F4367C"/>
    <w:rsid w:val="00F4607A"/>
    <w:rsid w:val="00F51808"/>
    <w:rsid w:val="00F72A1E"/>
    <w:rsid w:val="00F736C7"/>
    <w:rsid w:val="00F82576"/>
    <w:rsid w:val="00F9047F"/>
    <w:rsid w:val="00F95F3B"/>
    <w:rsid w:val="00FA09BB"/>
    <w:rsid w:val="00FA32AD"/>
    <w:rsid w:val="00FB069B"/>
    <w:rsid w:val="00FB07C9"/>
    <w:rsid w:val="00FC58CA"/>
    <w:rsid w:val="00FF2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5A78"/>
    <w:pPr>
      <w:ind w:left="720"/>
      <w:contextualSpacing/>
    </w:pPr>
  </w:style>
  <w:style w:type="table" w:styleId="TableGrid">
    <w:name w:val="Table Grid"/>
    <w:basedOn w:val="TableNormal"/>
    <w:uiPriority w:val="59"/>
    <w:rsid w:val="00ED5D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95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11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57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7EA5"/>
  </w:style>
  <w:style w:type="paragraph" w:styleId="Footer">
    <w:name w:val="footer"/>
    <w:basedOn w:val="Normal"/>
    <w:link w:val="FooterChar"/>
    <w:uiPriority w:val="99"/>
    <w:unhideWhenUsed/>
    <w:rsid w:val="00E57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7EA5"/>
  </w:style>
  <w:style w:type="paragraph" w:styleId="NoSpacing">
    <w:name w:val="No Spacing"/>
    <w:link w:val="NoSpacingChar"/>
    <w:uiPriority w:val="1"/>
    <w:qFormat/>
    <w:rsid w:val="00515052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515052"/>
    <w:rPr>
      <w:rFonts w:asciiTheme="minorHAnsi" w:eastAsiaTheme="minorEastAsia" w:hAnsiTheme="minorHAnsi" w:cstheme="minorBidi"/>
      <w:sz w:val="22"/>
      <w:szCs w:val="22"/>
      <w:lang w:val="en-US" w:eastAsia="ja-JP"/>
    </w:rPr>
  </w:style>
  <w:style w:type="paragraph" w:styleId="NormalWeb">
    <w:name w:val="Normal (Web)"/>
    <w:basedOn w:val="Normal"/>
    <w:uiPriority w:val="99"/>
    <w:semiHidden/>
    <w:unhideWhenUsed/>
    <w:rsid w:val="00EB5F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4622C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5A78"/>
    <w:pPr>
      <w:ind w:left="720"/>
      <w:contextualSpacing/>
    </w:pPr>
  </w:style>
  <w:style w:type="table" w:styleId="TableGrid">
    <w:name w:val="Table Grid"/>
    <w:basedOn w:val="TableNormal"/>
    <w:uiPriority w:val="59"/>
    <w:rsid w:val="00ED5D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95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11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57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7EA5"/>
  </w:style>
  <w:style w:type="paragraph" w:styleId="Footer">
    <w:name w:val="footer"/>
    <w:basedOn w:val="Normal"/>
    <w:link w:val="FooterChar"/>
    <w:uiPriority w:val="99"/>
    <w:unhideWhenUsed/>
    <w:rsid w:val="00E57E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7EA5"/>
  </w:style>
  <w:style w:type="paragraph" w:styleId="NoSpacing">
    <w:name w:val="No Spacing"/>
    <w:link w:val="NoSpacingChar"/>
    <w:uiPriority w:val="1"/>
    <w:qFormat/>
    <w:rsid w:val="00515052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515052"/>
    <w:rPr>
      <w:rFonts w:asciiTheme="minorHAnsi" w:eastAsiaTheme="minorEastAsia" w:hAnsiTheme="minorHAnsi" w:cstheme="minorBidi"/>
      <w:sz w:val="22"/>
      <w:szCs w:val="22"/>
      <w:lang w:val="en-US" w:eastAsia="ja-JP"/>
    </w:rPr>
  </w:style>
  <w:style w:type="paragraph" w:styleId="NormalWeb">
    <w:name w:val="Normal (Web)"/>
    <w:basedOn w:val="Normal"/>
    <w:uiPriority w:val="99"/>
    <w:semiHidden/>
    <w:unhideWhenUsed/>
    <w:rsid w:val="00EB5F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4622C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54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2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64.jpg"/><Relationship Id="rId21" Type="http://schemas.openxmlformats.org/officeDocument/2006/relationships/image" Target="media/image10.jpg"/><Relationship Id="rId42" Type="http://schemas.microsoft.com/office/2007/relationships/diagramDrawing" Target="diagrams/drawing1.xml"/><Relationship Id="rId47" Type="http://schemas.openxmlformats.org/officeDocument/2006/relationships/image" Target="media/image27.jpeg"/><Relationship Id="rId63" Type="http://schemas.openxmlformats.org/officeDocument/2006/relationships/image" Target="media/image37.jpeg"/><Relationship Id="rId68" Type="http://schemas.openxmlformats.org/officeDocument/2006/relationships/image" Target="media/image391.jpeg"/><Relationship Id="rId84" Type="http://schemas.openxmlformats.org/officeDocument/2006/relationships/image" Target="media/image51.jpeg"/><Relationship Id="rId89" Type="http://schemas.openxmlformats.org/officeDocument/2006/relationships/image" Target="media/image52.jpeg"/><Relationship Id="rId112" Type="http://schemas.openxmlformats.org/officeDocument/2006/relationships/image" Target="media/image62.jpg"/><Relationship Id="rId133" Type="http://schemas.openxmlformats.org/officeDocument/2006/relationships/image" Target="media/image81.jpeg"/><Relationship Id="rId138" Type="http://schemas.openxmlformats.org/officeDocument/2006/relationships/image" Target="media/image79.jpeg"/><Relationship Id="rId154" Type="http://schemas.openxmlformats.org/officeDocument/2006/relationships/image" Target="media/image93.png"/><Relationship Id="rId159" Type="http://schemas.microsoft.com/office/2007/relationships/hdphoto" Target="media/hdphoto9.wdp"/><Relationship Id="rId175" Type="http://schemas.openxmlformats.org/officeDocument/2006/relationships/image" Target="media/image110.png"/><Relationship Id="rId170" Type="http://schemas.openxmlformats.org/officeDocument/2006/relationships/image" Target="media/image106.jpeg"/><Relationship Id="rId16" Type="http://schemas.openxmlformats.org/officeDocument/2006/relationships/image" Target="media/image7.jpeg"/><Relationship Id="rId107" Type="http://schemas.openxmlformats.org/officeDocument/2006/relationships/image" Target="media/image60.jpeg"/><Relationship Id="rId11" Type="http://schemas.openxmlformats.org/officeDocument/2006/relationships/image" Target="media/image2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58" Type="http://schemas.openxmlformats.org/officeDocument/2006/relationships/image" Target="media/image33.jpg"/><Relationship Id="rId74" Type="http://schemas.openxmlformats.org/officeDocument/2006/relationships/image" Target="media/image400.jpeg"/><Relationship Id="rId79" Type="http://schemas.openxmlformats.org/officeDocument/2006/relationships/image" Target="media/image48.jpeg"/><Relationship Id="rId102" Type="http://schemas.openxmlformats.org/officeDocument/2006/relationships/image" Target="media/image57.png"/><Relationship Id="rId123" Type="http://schemas.openxmlformats.org/officeDocument/2006/relationships/image" Target="media/image67.jpeg"/><Relationship Id="rId128" Type="http://schemas.openxmlformats.org/officeDocument/2006/relationships/image" Target="media/image76.jpeg"/><Relationship Id="rId144" Type="http://schemas.openxmlformats.org/officeDocument/2006/relationships/image" Target="media/image84.jpeg"/><Relationship Id="rId149" Type="http://schemas.openxmlformats.org/officeDocument/2006/relationships/image" Target="media/image97.jpeg"/><Relationship Id="rId5" Type="http://schemas.microsoft.com/office/2007/relationships/stylesWithEffects" Target="stylesWithEffects.xml"/><Relationship Id="rId90" Type="http://schemas.openxmlformats.org/officeDocument/2006/relationships/image" Target="media/image510.jpeg"/><Relationship Id="rId95" Type="http://schemas.openxmlformats.org/officeDocument/2006/relationships/image" Target="media/image530.png"/><Relationship Id="rId160" Type="http://schemas.openxmlformats.org/officeDocument/2006/relationships/image" Target="media/image98.png"/><Relationship Id="rId165" Type="http://schemas.openxmlformats.org/officeDocument/2006/relationships/image" Target="media/image101.png"/><Relationship Id="rId22" Type="http://schemas.openxmlformats.org/officeDocument/2006/relationships/image" Target="media/image910.jpeg"/><Relationship Id="rId27" Type="http://schemas.openxmlformats.org/officeDocument/2006/relationships/image" Target="media/image15.jp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microsoft.com/office/2007/relationships/hdphoto" Target="media/hdphoto3.wdp"/><Relationship Id="rId69" Type="http://schemas.openxmlformats.org/officeDocument/2006/relationships/image" Target="media/image40.jpeg"/><Relationship Id="rId113" Type="http://schemas.openxmlformats.org/officeDocument/2006/relationships/image" Target="media/image620.jpeg"/><Relationship Id="rId118" Type="http://schemas.openxmlformats.org/officeDocument/2006/relationships/image" Target="media/image68.jpeg"/><Relationship Id="rId134" Type="http://schemas.openxmlformats.org/officeDocument/2006/relationships/image" Target="media/image77.jpeg"/><Relationship Id="rId139" Type="http://schemas.openxmlformats.org/officeDocument/2006/relationships/image" Target="media/image87.jpeg"/><Relationship Id="rId80" Type="http://schemas.openxmlformats.org/officeDocument/2006/relationships/image" Target="media/image47.jpeg"/><Relationship Id="rId85" Type="http://schemas.openxmlformats.org/officeDocument/2006/relationships/image" Target="media/image50.png"/><Relationship Id="rId150" Type="http://schemas.openxmlformats.org/officeDocument/2006/relationships/image" Target="media/image90.jpeg"/><Relationship Id="rId155" Type="http://schemas.openxmlformats.org/officeDocument/2006/relationships/image" Target="media/image94.png"/><Relationship Id="rId171" Type="http://schemas.openxmlformats.org/officeDocument/2006/relationships/image" Target="media/image107.png"/><Relationship Id="rId176" Type="http://schemas.openxmlformats.org/officeDocument/2006/relationships/image" Target="media/image111.png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33" Type="http://schemas.openxmlformats.org/officeDocument/2006/relationships/image" Target="media/image19.jpeg"/><Relationship Id="rId38" Type="http://schemas.openxmlformats.org/officeDocument/2006/relationships/diagramData" Target="diagrams/data1.xml"/><Relationship Id="rId59" Type="http://schemas.openxmlformats.org/officeDocument/2006/relationships/image" Target="media/image34.jpeg"/><Relationship Id="rId103" Type="http://schemas.openxmlformats.org/officeDocument/2006/relationships/image" Target="media/image580.png"/><Relationship Id="rId108" Type="http://schemas.microsoft.com/office/2007/relationships/hdphoto" Target="media/hdphoto7.wdp"/><Relationship Id="rId124" Type="http://schemas.openxmlformats.org/officeDocument/2006/relationships/image" Target="media/image72.jpeg"/><Relationship Id="rId129" Type="http://schemas.openxmlformats.org/officeDocument/2006/relationships/image" Target="media/image73.jpeg"/><Relationship Id="rId54" Type="http://schemas.openxmlformats.org/officeDocument/2006/relationships/image" Target="media/image310.jpeg"/><Relationship Id="rId70" Type="http://schemas.openxmlformats.org/officeDocument/2006/relationships/image" Target="media/image41.png"/><Relationship Id="rId75" Type="http://schemas.openxmlformats.org/officeDocument/2006/relationships/image" Target="media/image43.jpeg"/><Relationship Id="rId91" Type="http://schemas.openxmlformats.org/officeDocument/2006/relationships/image" Target="media/image53.jpeg"/><Relationship Id="rId96" Type="http://schemas.openxmlformats.org/officeDocument/2006/relationships/image" Target="media/image55.png"/><Relationship Id="rId140" Type="http://schemas.openxmlformats.org/officeDocument/2006/relationships/image" Target="media/image80.jpeg"/><Relationship Id="rId145" Type="http://schemas.openxmlformats.org/officeDocument/2006/relationships/image" Target="media/image93.jpeg"/><Relationship Id="rId161" Type="http://schemas.openxmlformats.org/officeDocument/2006/relationships/image" Target="media/image99.gif"/><Relationship Id="rId166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29.jpeg"/><Relationship Id="rId114" Type="http://schemas.openxmlformats.org/officeDocument/2006/relationships/image" Target="media/image63.jpeg"/><Relationship Id="rId119" Type="http://schemas.openxmlformats.org/officeDocument/2006/relationships/image" Target="media/image65.jpg"/><Relationship Id="rId10" Type="http://schemas.openxmlformats.org/officeDocument/2006/relationships/image" Target="media/image1.png"/><Relationship Id="rId31" Type="http://schemas.openxmlformats.org/officeDocument/2006/relationships/image" Target="media/image18.emf"/><Relationship Id="rId44" Type="http://schemas.openxmlformats.org/officeDocument/2006/relationships/image" Target="media/image26.jpeg"/><Relationship Id="rId60" Type="http://schemas.openxmlformats.org/officeDocument/2006/relationships/image" Target="media/image35.jpeg"/><Relationship Id="rId65" Type="http://schemas.openxmlformats.org/officeDocument/2006/relationships/image" Target="media/image38.jpeg"/><Relationship Id="rId73" Type="http://schemas.microsoft.com/office/2007/relationships/hdphoto" Target="media/hdphoto4.wdp"/><Relationship Id="rId78" Type="http://schemas.openxmlformats.org/officeDocument/2006/relationships/image" Target="media/image46.jpeg"/><Relationship Id="rId81" Type="http://schemas.microsoft.com/office/2007/relationships/hdphoto" Target="media/hdphoto5.wdp"/><Relationship Id="rId86" Type="http://schemas.openxmlformats.org/officeDocument/2006/relationships/image" Target="cid:image001.png@01CFCB50.469BEDC0" TargetMode="External"/><Relationship Id="rId94" Type="http://schemas.openxmlformats.org/officeDocument/2006/relationships/image" Target="media/image54.png"/><Relationship Id="rId99" Type="http://schemas.openxmlformats.org/officeDocument/2006/relationships/image" Target="media/image560.png"/><Relationship Id="rId101" Type="http://schemas.openxmlformats.org/officeDocument/2006/relationships/image" Target="cid:image002.png@01CFCB50.469BEDC0" TargetMode="External"/><Relationship Id="rId122" Type="http://schemas.openxmlformats.org/officeDocument/2006/relationships/image" Target="media/image70.jpeg"/><Relationship Id="rId130" Type="http://schemas.openxmlformats.org/officeDocument/2006/relationships/image" Target="media/image760.jpeg"/><Relationship Id="rId135" Type="http://schemas.openxmlformats.org/officeDocument/2006/relationships/image" Target="media/image83.jpeg"/><Relationship Id="rId143" Type="http://schemas.openxmlformats.org/officeDocument/2006/relationships/image" Target="media/image91.jpeg"/><Relationship Id="rId148" Type="http://schemas.openxmlformats.org/officeDocument/2006/relationships/image" Target="media/image88.jpeg"/><Relationship Id="rId151" Type="http://schemas.openxmlformats.org/officeDocument/2006/relationships/image" Target="media/image99.jpeg"/><Relationship Id="rId156" Type="http://schemas.openxmlformats.org/officeDocument/2006/relationships/image" Target="media/image95.png"/><Relationship Id="rId164" Type="http://schemas.microsoft.com/office/2007/relationships/hdphoto" Target="media/hdphoto10.wdp"/><Relationship Id="rId169" Type="http://schemas.openxmlformats.org/officeDocument/2006/relationships/image" Target="media/image105.png"/><Relationship Id="rId177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72" Type="http://schemas.openxmlformats.org/officeDocument/2006/relationships/image" Target="media/image108.png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diagramLayout" Target="diagrams/layout1.xml"/><Relationship Id="rId109" Type="http://schemas.openxmlformats.org/officeDocument/2006/relationships/image" Target="media/image58.jpeg"/><Relationship Id="rId34" Type="http://schemas.openxmlformats.org/officeDocument/2006/relationships/image" Target="media/image20.jpeg"/><Relationship Id="rId50" Type="http://schemas.microsoft.com/office/2007/relationships/hdphoto" Target="media/hdphoto1.wdp"/><Relationship Id="rId55" Type="http://schemas.openxmlformats.org/officeDocument/2006/relationships/image" Target="media/image31.jpeg"/><Relationship Id="rId76" Type="http://schemas.openxmlformats.org/officeDocument/2006/relationships/image" Target="media/image45.jpeg"/><Relationship Id="rId97" Type="http://schemas.microsoft.com/office/2007/relationships/hdphoto" Target="media/hdphoto6.wdp"/><Relationship Id="rId104" Type="http://schemas.openxmlformats.org/officeDocument/2006/relationships/image" Target="media/image58.png"/><Relationship Id="rId120" Type="http://schemas.openxmlformats.org/officeDocument/2006/relationships/image" Target="media/image680.jpeg"/><Relationship Id="rId125" Type="http://schemas.openxmlformats.org/officeDocument/2006/relationships/image" Target="media/image69.jpeg"/><Relationship Id="rId141" Type="http://schemas.openxmlformats.org/officeDocument/2006/relationships/image" Target="media/image89.jpeg"/><Relationship Id="rId146" Type="http://schemas.openxmlformats.org/officeDocument/2006/relationships/image" Target="media/image86.jpeg"/><Relationship Id="rId167" Type="http://schemas.openxmlformats.org/officeDocument/2006/relationships/image" Target="media/image103.png"/><Relationship Id="rId7" Type="http://schemas.openxmlformats.org/officeDocument/2006/relationships/webSettings" Target="webSettings.xml"/><Relationship Id="rId71" Type="http://schemas.openxmlformats.org/officeDocument/2006/relationships/image" Target="media/image35.png"/><Relationship Id="rId162" Type="http://schemas.openxmlformats.org/officeDocument/2006/relationships/hyperlink" Target="http://upload.wikimedia.org/wikipedia/commons/6/61/Homemade_chicken_tikka_masala.jpg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26.jpg"/><Relationship Id="rId66" Type="http://schemas.openxmlformats.org/officeDocument/2006/relationships/image" Target="media/image360.jpeg"/><Relationship Id="rId87" Type="http://schemas.openxmlformats.org/officeDocument/2006/relationships/image" Target="media/image51.png"/><Relationship Id="rId110" Type="http://schemas.openxmlformats.org/officeDocument/2006/relationships/image" Target="media/image61.jpg"/><Relationship Id="rId115" Type="http://schemas.microsoft.com/office/2007/relationships/hdphoto" Target="media/hdphoto8.wdp"/><Relationship Id="rId131" Type="http://schemas.openxmlformats.org/officeDocument/2006/relationships/image" Target="media/image74.png"/><Relationship Id="rId136" Type="http://schemas.openxmlformats.org/officeDocument/2006/relationships/image" Target="media/image78.jpeg"/><Relationship Id="rId157" Type="http://schemas.openxmlformats.org/officeDocument/2006/relationships/image" Target="media/image96.jpeg"/><Relationship Id="rId178" Type="http://schemas.openxmlformats.org/officeDocument/2006/relationships/fontTable" Target="fontTable.xml"/><Relationship Id="rId61" Type="http://schemas.microsoft.com/office/2007/relationships/hdphoto" Target="media/hdphoto2.wdp"/><Relationship Id="rId82" Type="http://schemas.openxmlformats.org/officeDocument/2006/relationships/image" Target="media/image440.jpeg"/><Relationship Id="rId152" Type="http://schemas.openxmlformats.org/officeDocument/2006/relationships/image" Target="media/image92.jpeg"/><Relationship Id="rId173" Type="http://schemas.openxmlformats.org/officeDocument/2006/relationships/image" Target="media/image109.jpeg"/><Relationship Id="rId19" Type="http://schemas.openxmlformats.org/officeDocument/2006/relationships/image" Target="media/image61.jpeg"/><Relationship Id="rId14" Type="http://schemas.openxmlformats.org/officeDocument/2006/relationships/image" Target="media/image5.jpeg"/><Relationship Id="rId30" Type="http://schemas.openxmlformats.org/officeDocument/2006/relationships/image" Target="media/image17.emf"/><Relationship Id="rId35" Type="http://schemas.openxmlformats.org/officeDocument/2006/relationships/image" Target="media/image21.jpeg"/><Relationship Id="rId56" Type="http://schemas.openxmlformats.org/officeDocument/2006/relationships/image" Target="media/image32.jpg"/><Relationship Id="rId77" Type="http://schemas.openxmlformats.org/officeDocument/2006/relationships/image" Target="media/image44.png"/><Relationship Id="rId100" Type="http://schemas.openxmlformats.org/officeDocument/2006/relationships/image" Target="media/image570.png"/><Relationship Id="rId105" Type="http://schemas.openxmlformats.org/officeDocument/2006/relationships/image" Target="media/image590.png"/><Relationship Id="rId126" Type="http://schemas.openxmlformats.org/officeDocument/2006/relationships/image" Target="media/image74.jpeg"/><Relationship Id="rId147" Type="http://schemas.openxmlformats.org/officeDocument/2006/relationships/image" Target="media/image95.jpeg"/><Relationship Id="rId168" Type="http://schemas.openxmlformats.org/officeDocument/2006/relationships/image" Target="media/image104.png"/><Relationship Id="rId8" Type="http://schemas.openxmlformats.org/officeDocument/2006/relationships/footnotes" Target="footnotes.xml"/><Relationship Id="rId72" Type="http://schemas.openxmlformats.org/officeDocument/2006/relationships/image" Target="media/image42.jpeg"/><Relationship Id="rId93" Type="http://schemas.openxmlformats.org/officeDocument/2006/relationships/image" Target="media/image500.jpeg"/><Relationship Id="rId98" Type="http://schemas.openxmlformats.org/officeDocument/2006/relationships/image" Target="media/image56.png"/><Relationship Id="rId121" Type="http://schemas.openxmlformats.org/officeDocument/2006/relationships/image" Target="media/image66.jpg"/><Relationship Id="rId142" Type="http://schemas.openxmlformats.org/officeDocument/2006/relationships/image" Target="media/image82.jpeg"/><Relationship Id="rId163" Type="http://schemas.openxmlformats.org/officeDocument/2006/relationships/image" Target="media/image100.png"/><Relationship Id="rId3" Type="http://schemas.openxmlformats.org/officeDocument/2006/relationships/numbering" Target="numbering.xml"/><Relationship Id="rId25" Type="http://schemas.openxmlformats.org/officeDocument/2006/relationships/image" Target="media/image13.png"/><Relationship Id="rId46" Type="http://schemas.openxmlformats.org/officeDocument/2006/relationships/image" Target="media/image28.jpeg"/><Relationship Id="rId67" Type="http://schemas.openxmlformats.org/officeDocument/2006/relationships/image" Target="media/image39.jpeg"/><Relationship Id="rId116" Type="http://schemas.openxmlformats.org/officeDocument/2006/relationships/image" Target="media/image66.jpeg"/><Relationship Id="rId137" Type="http://schemas.openxmlformats.org/officeDocument/2006/relationships/image" Target="media/image85.jpeg"/><Relationship Id="rId158" Type="http://schemas.openxmlformats.org/officeDocument/2006/relationships/image" Target="media/image97.png"/><Relationship Id="rId20" Type="http://schemas.openxmlformats.org/officeDocument/2006/relationships/image" Target="media/image9.png"/><Relationship Id="rId41" Type="http://schemas.openxmlformats.org/officeDocument/2006/relationships/diagramColors" Target="diagrams/colors1.xml"/><Relationship Id="rId62" Type="http://schemas.openxmlformats.org/officeDocument/2006/relationships/image" Target="media/image36.jpeg"/><Relationship Id="rId83" Type="http://schemas.openxmlformats.org/officeDocument/2006/relationships/image" Target="media/image49.jpeg"/><Relationship Id="rId88" Type="http://schemas.openxmlformats.org/officeDocument/2006/relationships/image" Target="cid:image002.png@01CFCB50.469BEDC0" TargetMode="External"/><Relationship Id="rId111" Type="http://schemas.openxmlformats.org/officeDocument/2006/relationships/image" Target="media/image600.jpeg"/><Relationship Id="rId132" Type="http://schemas.openxmlformats.org/officeDocument/2006/relationships/image" Target="media/image75.jpeg"/><Relationship Id="rId153" Type="http://schemas.openxmlformats.org/officeDocument/2006/relationships/image" Target="media/image101.jpeg"/><Relationship Id="rId174" Type="http://schemas.openxmlformats.org/officeDocument/2006/relationships/hyperlink" Target="mailto:David.Leah@essex.gov.uk" TargetMode="External"/><Relationship Id="rId179" Type="http://schemas.openxmlformats.org/officeDocument/2006/relationships/theme" Target="theme/theme1.xml"/><Relationship Id="rId15" Type="http://schemas.openxmlformats.org/officeDocument/2006/relationships/image" Target="media/image6.jpeg"/><Relationship Id="rId36" Type="http://schemas.openxmlformats.org/officeDocument/2006/relationships/image" Target="media/image22.png"/><Relationship Id="rId57" Type="http://schemas.openxmlformats.org/officeDocument/2006/relationships/image" Target="media/image280.jpeg"/><Relationship Id="rId106" Type="http://schemas.openxmlformats.org/officeDocument/2006/relationships/image" Target="media/image59.png"/><Relationship Id="rId127" Type="http://schemas.openxmlformats.org/officeDocument/2006/relationships/image" Target="media/image71.jpe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2">
  <dgm:title val=""/>
  <dgm:desc val=""/>
  <dgm:catLst>
    <dgm:cat type="accent5" pri="11200"/>
  </dgm:catLst>
  <dgm:styleLbl name="node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ln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90C04D4-1777-4AA6-86A5-BF76A2D5548C}" type="doc">
      <dgm:prSet loTypeId="urn:microsoft.com/office/officeart/2005/8/layout/process5" loCatId="process" qsTypeId="urn:microsoft.com/office/officeart/2005/8/quickstyle/simple3" qsCatId="simple" csTypeId="urn:microsoft.com/office/officeart/2005/8/colors/accent5_2" csCatId="accent5" phldr="1"/>
      <dgm:spPr/>
      <dgm:t>
        <a:bodyPr/>
        <a:lstStyle/>
        <a:p>
          <a:endParaRPr lang="en-GB"/>
        </a:p>
      </dgm:t>
    </dgm:pt>
    <dgm:pt modelId="{D41800F1-29D1-42CA-8EC0-DA0F6CEC73B2}">
      <dgm:prSet phldrT="[Text]"/>
      <dgm:spPr/>
      <dgm:t>
        <a:bodyPr/>
        <a:lstStyle/>
        <a:p>
          <a:r>
            <a:rPr lang="en-GB"/>
            <a:t>As kids, my brother and I would watch cartoons.</a:t>
          </a:r>
        </a:p>
      </dgm:t>
    </dgm:pt>
    <dgm:pt modelId="{EA733F07-FBC5-43DE-9AF4-11D2C9738FE4}" type="parTrans" cxnId="{79A7DEFF-4CB3-4637-B5CC-6B59E3305F18}">
      <dgm:prSet/>
      <dgm:spPr/>
      <dgm:t>
        <a:bodyPr/>
        <a:lstStyle/>
        <a:p>
          <a:endParaRPr lang="en-GB"/>
        </a:p>
      </dgm:t>
    </dgm:pt>
    <dgm:pt modelId="{A5B1AAD1-C1B1-4E6A-9D49-7FD69DAF4D74}" type="sibTrans" cxnId="{79A7DEFF-4CB3-4637-B5CC-6B59E3305F18}">
      <dgm:prSet/>
      <dgm:spPr/>
      <dgm:t>
        <a:bodyPr/>
        <a:lstStyle/>
        <a:p>
          <a:endParaRPr lang="en-GB"/>
        </a:p>
      </dgm:t>
    </dgm:pt>
    <dgm:pt modelId="{61BA5F28-AE30-4B39-9C2A-CC837AE18453}">
      <dgm:prSet phldrT="[Text]"/>
      <dgm:spPr/>
      <dgm:t>
        <a:bodyPr/>
        <a:lstStyle/>
        <a:p>
          <a:r>
            <a:rPr lang="en-GB"/>
            <a:t>But Grandad would sometimes have the telly all to himself.</a:t>
          </a:r>
        </a:p>
      </dgm:t>
    </dgm:pt>
    <dgm:pt modelId="{F7254284-0545-4481-9B5E-A9C28D55DDFD}" type="parTrans" cxnId="{4D5CC312-0893-4E08-8C94-989D0D1F024F}">
      <dgm:prSet/>
      <dgm:spPr/>
      <dgm:t>
        <a:bodyPr/>
        <a:lstStyle/>
        <a:p>
          <a:endParaRPr lang="en-GB"/>
        </a:p>
      </dgm:t>
    </dgm:pt>
    <dgm:pt modelId="{E39708A2-A5C8-4DBE-AB93-BC05F9731682}" type="sibTrans" cxnId="{4D5CC312-0893-4E08-8C94-989D0D1F024F}">
      <dgm:prSet/>
      <dgm:spPr/>
      <dgm:t>
        <a:bodyPr/>
        <a:lstStyle/>
        <a:p>
          <a:endParaRPr lang="en-GB"/>
        </a:p>
      </dgm:t>
    </dgm:pt>
    <dgm:pt modelId="{2B78BC75-AD43-4042-A046-F30EFD42F98C}">
      <dgm:prSet phldrT="[Text]"/>
      <dgm:spPr/>
      <dgm:t>
        <a:bodyPr/>
        <a:lstStyle/>
        <a:p>
          <a:r>
            <a:rPr lang="en-GB"/>
            <a:t>This is what our Grandmother would say...</a:t>
          </a:r>
        </a:p>
      </dgm:t>
    </dgm:pt>
    <dgm:pt modelId="{95CB29A7-EEA5-41B0-8136-2AE5B6CE89BB}" type="parTrans" cxnId="{04022BF7-0B6A-49CC-8141-8EAE9BE4A807}">
      <dgm:prSet/>
      <dgm:spPr/>
      <dgm:t>
        <a:bodyPr/>
        <a:lstStyle/>
        <a:p>
          <a:endParaRPr lang="en-GB"/>
        </a:p>
      </dgm:t>
    </dgm:pt>
    <dgm:pt modelId="{39E25152-30E6-4A4D-A7B4-33436F8DAD07}" type="sibTrans" cxnId="{04022BF7-0B6A-49CC-8141-8EAE9BE4A807}">
      <dgm:prSet/>
      <dgm:spPr/>
      <dgm:t>
        <a:bodyPr/>
        <a:lstStyle/>
        <a:p>
          <a:endParaRPr lang="en-GB"/>
        </a:p>
      </dgm:t>
    </dgm:pt>
    <dgm:pt modelId="{3A9991D6-DB43-4AE8-BCF2-37B3F696FC06}">
      <dgm:prSet/>
      <dgm:spPr/>
      <dgm:t>
        <a:bodyPr/>
        <a:lstStyle/>
        <a:p>
          <a:endParaRPr lang="en-GB"/>
        </a:p>
      </dgm:t>
    </dgm:pt>
    <dgm:pt modelId="{AFBCF706-C7ED-430E-A6D8-D6B9BC81DA66}" type="parTrans" cxnId="{F94D50D6-196E-4DF1-A3E5-6660F8A3AB04}">
      <dgm:prSet/>
      <dgm:spPr/>
      <dgm:t>
        <a:bodyPr/>
        <a:lstStyle/>
        <a:p>
          <a:endParaRPr lang="en-GB"/>
        </a:p>
      </dgm:t>
    </dgm:pt>
    <dgm:pt modelId="{1C50B309-51C3-4C9F-9E20-226A8CEF1434}" type="sibTrans" cxnId="{F94D50D6-196E-4DF1-A3E5-6660F8A3AB04}">
      <dgm:prSet/>
      <dgm:spPr/>
      <dgm:t>
        <a:bodyPr/>
        <a:lstStyle/>
        <a:p>
          <a:endParaRPr lang="en-GB"/>
        </a:p>
      </dgm:t>
    </dgm:pt>
    <dgm:pt modelId="{51D8F978-13BD-45C4-9135-4CD7F4216A8B}">
      <dgm:prSet/>
      <dgm:spPr/>
      <dgm:t>
        <a:bodyPr/>
        <a:lstStyle/>
        <a:p>
          <a:r>
            <a:rPr lang="en-GB"/>
            <a:t>But our late granddad would sometimes have the telly to himself.</a:t>
          </a:r>
        </a:p>
      </dgm:t>
    </dgm:pt>
    <dgm:pt modelId="{4FAA608C-962A-4E55-99D8-0264FF53C288}" type="parTrans" cxnId="{B36097F6-9D0A-4CF7-A5DC-03DC9B64C632}">
      <dgm:prSet/>
      <dgm:spPr/>
      <dgm:t>
        <a:bodyPr/>
        <a:lstStyle/>
        <a:p>
          <a:endParaRPr lang="en-GB"/>
        </a:p>
      </dgm:t>
    </dgm:pt>
    <dgm:pt modelId="{B584C0BF-7719-4769-A936-B878458A3A17}" type="sibTrans" cxnId="{B36097F6-9D0A-4CF7-A5DC-03DC9B64C632}">
      <dgm:prSet/>
      <dgm:spPr/>
      <dgm:t>
        <a:bodyPr/>
        <a:lstStyle/>
        <a:p>
          <a:endParaRPr lang="en-GB"/>
        </a:p>
      </dgm:t>
    </dgm:pt>
    <dgm:pt modelId="{4F5FD080-4B96-47C7-B850-7CB702E7DDA3}">
      <dgm:prSet/>
      <dgm:spPr/>
      <dgm:t>
        <a:bodyPr/>
        <a:lstStyle/>
        <a:p>
          <a:endParaRPr lang="en-GB"/>
        </a:p>
      </dgm:t>
    </dgm:pt>
    <dgm:pt modelId="{950D99C4-5AD4-46FC-8E99-E6E769C0E846}" type="parTrans" cxnId="{2A8B5BCB-3865-4E97-AC06-781F001A2422}">
      <dgm:prSet/>
      <dgm:spPr/>
      <dgm:t>
        <a:bodyPr/>
        <a:lstStyle/>
        <a:p>
          <a:endParaRPr lang="en-GB"/>
        </a:p>
      </dgm:t>
    </dgm:pt>
    <dgm:pt modelId="{BFCA8CC6-873C-498B-A934-23DB54F215BD}" type="sibTrans" cxnId="{2A8B5BCB-3865-4E97-AC06-781F001A2422}">
      <dgm:prSet/>
      <dgm:spPr/>
      <dgm:t>
        <a:bodyPr/>
        <a:lstStyle/>
        <a:p>
          <a:endParaRPr lang="en-GB"/>
        </a:p>
      </dgm:t>
    </dgm:pt>
    <dgm:pt modelId="{54522192-41BD-4B2C-9E75-72EFCF4C2BBF}">
      <dgm:prSet/>
      <dgm:spPr/>
      <dgm:t>
        <a:bodyPr/>
        <a:lstStyle/>
        <a:p>
          <a:r>
            <a:rPr lang="en-GB"/>
            <a:t>You can understand that I was slightly baffled.</a:t>
          </a:r>
        </a:p>
      </dgm:t>
    </dgm:pt>
    <dgm:pt modelId="{CBF32689-60CC-4790-8F51-8F407F77CEB6}" type="parTrans" cxnId="{98A94CAD-F7EA-4BBF-B99B-40D4271626A7}">
      <dgm:prSet/>
      <dgm:spPr/>
      <dgm:t>
        <a:bodyPr/>
        <a:lstStyle/>
        <a:p>
          <a:endParaRPr lang="en-GB"/>
        </a:p>
      </dgm:t>
    </dgm:pt>
    <dgm:pt modelId="{EEDC1033-9C31-40AD-B55B-EA0163B00267}" type="sibTrans" cxnId="{98A94CAD-F7EA-4BBF-B99B-40D4271626A7}">
      <dgm:prSet/>
      <dgm:spPr/>
      <dgm:t>
        <a:bodyPr/>
        <a:lstStyle/>
        <a:p>
          <a:endParaRPr lang="en-GB"/>
        </a:p>
      </dgm:t>
    </dgm:pt>
    <dgm:pt modelId="{4CE00877-BE26-48C9-AAAC-EFAC0DB8F91C}">
      <dgm:prSet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EAF1029B-2D26-45AC-9EE0-7497D10847D1}" type="parTrans" cxnId="{A9091D25-A6A4-420B-9098-E1B6560C768A}">
      <dgm:prSet/>
      <dgm:spPr/>
      <dgm:t>
        <a:bodyPr/>
        <a:lstStyle/>
        <a:p>
          <a:endParaRPr lang="en-GB"/>
        </a:p>
      </dgm:t>
    </dgm:pt>
    <dgm:pt modelId="{2FF1EC2D-FF74-42E7-9A3E-26118C653CE1}" type="sibTrans" cxnId="{A9091D25-A6A4-420B-9098-E1B6560C768A}">
      <dgm:prSet/>
      <dgm:spPr/>
      <dgm:t>
        <a:bodyPr/>
        <a:lstStyle/>
        <a:p>
          <a:endParaRPr lang="en-GB"/>
        </a:p>
      </dgm:t>
    </dgm:pt>
    <dgm:pt modelId="{61ADE4CC-E01E-4720-88CD-DEA3F0FCE3ED}" type="pres">
      <dgm:prSet presAssocID="{A90C04D4-1777-4AA6-86A5-BF76A2D5548C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GB"/>
        </a:p>
      </dgm:t>
    </dgm:pt>
    <dgm:pt modelId="{9F86D24F-270A-4798-9523-F120AA5600E5}" type="pres">
      <dgm:prSet presAssocID="{D41800F1-29D1-42CA-8EC0-DA0F6CEC73B2}" presName="node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80D4EA6F-9EFB-48B3-9EB0-2D264DD6AF2E}" type="pres">
      <dgm:prSet presAssocID="{A5B1AAD1-C1B1-4E6A-9D49-7FD69DAF4D74}" presName="sibTrans" presStyleLbl="sibTrans2D1" presStyleIdx="0" presStyleCnt="7"/>
      <dgm:spPr/>
      <dgm:t>
        <a:bodyPr/>
        <a:lstStyle/>
        <a:p>
          <a:endParaRPr lang="en-GB"/>
        </a:p>
      </dgm:t>
    </dgm:pt>
    <dgm:pt modelId="{88DA8A3D-B31A-4E8E-8C5D-129C66E1B01A}" type="pres">
      <dgm:prSet presAssocID="{A5B1AAD1-C1B1-4E6A-9D49-7FD69DAF4D74}" presName="connectorText" presStyleLbl="sibTrans2D1" presStyleIdx="0" presStyleCnt="7"/>
      <dgm:spPr/>
      <dgm:t>
        <a:bodyPr/>
        <a:lstStyle/>
        <a:p>
          <a:endParaRPr lang="en-GB"/>
        </a:p>
      </dgm:t>
    </dgm:pt>
    <dgm:pt modelId="{4FC00E54-015F-4817-A553-436C475212B7}" type="pres">
      <dgm:prSet presAssocID="{3A9991D6-DB43-4AE8-BCF2-37B3F696FC06}" presName="node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DC48BCEB-84B4-4459-A155-BE064FBAAFFB}" type="pres">
      <dgm:prSet presAssocID="{1C50B309-51C3-4C9F-9E20-226A8CEF1434}" presName="sibTrans" presStyleLbl="sibTrans2D1" presStyleIdx="1" presStyleCnt="7" custLinFactNeighborX="15296" custLinFactNeighborY="28540"/>
      <dgm:spPr/>
      <dgm:t>
        <a:bodyPr/>
        <a:lstStyle/>
        <a:p>
          <a:endParaRPr lang="en-GB"/>
        </a:p>
      </dgm:t>
    </dgm:pt>
    <dgm:pt modelId="{762DF148-6D08-43A4-985F-E698591F2371}" type="pres">
      <dgm:prSet presAssocID="{1C50B309-51C3-4C9F-9E20-226A8CEF1434}" presName="connectorText" presStyleLbl="sibTrans2D1" presStyleIdx="1" presStyleCnt="7"/>
      <dgm:spPr/>
      <dgm:t>
        <a:bodyPr/>
        <a:lstStyle/>
        <a:p>
          <a:endParaRPr lang="en-GB"/>
        </a:p>
      </dgm:t>
    </dgm:pt>
    <dgm:pt modelId="{E218A6DE-7D9C-4AFC-A2ED-A04F4479938C}" type="pres">
      <dgm:prSet presAssocID="{61BA5F28-AE30-4B39-9C2A-CC837AE18453}" presName="node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70AC6471-0587-4F56-9DE5-52EE0E3D48D7}" type="pres">
      <dgm:prSet presAssocID="{E39708A2-A5C8-4DBE-AB93-BC05F9731682}" presName="sibTrans" presStyleLbl="sibTrans2D1" presStyleIdx="2" presStyleCnt="7"/>
      <dgm:spPr/>
      <dgm:t>
        <a:bodyPr/>
        <a:lstStyle/>
        <a:p>
          <a:endParaRPr lang="en-GB"/>
        </a:p>
      </dgm:t>
    </dgm:pt>
    <dgm:pt modelId="{04CB779C-512A-4127-A177-B96F66AD93FD}" type="pres">
      <dgm:prSet presAssocID="{E39708A2-A5C8-4DBE-AB93-BC05F9731682}" presName="connectorText" presStyleLbl="sibTrans2D1" presStyleIdx="2" presStyleCnt="7"/>
      <dgm:spPr/>
      <dgm:t>
        <a:bodyPr/>
        <a:lstStyle/>
        <a:p>
          <a:endParaRPr lang="en-GB"/>
        </a:p>
      </dgm:t>
    </dgm:pt>
    <dgm:pt modelId="{6D378B46-ABD5-40E1-A2A4-5A5A21B2F31F}" type="pres">
      <dgm:prSet presAssocID="{51D8F978-13BD-45C4-9135-4CD7F4216A8B}" presName="node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59E5940A-88A8-434F-8FBF-8878E01AB0A3}" type="pres">
      <dgm:prSet presAssocID="{B584C0BF-7719-4769-A936-B878458A3A17}" presName="sibTrans" presStyleLbl="sibTrans2D1" presStyleIdx="3" presStyleCnt="7"/>
      <dgm:spPr/>
      <dgm:t>
        <a:bodyPr/>
        <a:lstStyle/>
        <a:p>
          <a:endParaRPr lang="en-GB"/>
        </a:p>
      </dgm:t>
    </dgm:pt>
    <dgm:pt modelId="{77196921-7281-4EC4-923F-8F4AFAD4DFC2}" type="pres">
      <dgm:prSet presAssocID="{B584C0BF-7719-4769-A936-B878458A3A17}" presName="connectorText" presStyleLbl="sibTrans2D1" presStyleIdx="3" presStyleCnt="7"/>
      <dgm:spPr/>
      <dgm:t>
        <a:bodyPr/>
        <a:lstStyle/>
        <a:p>
          <a:endParaRPr lang="en-GB"/>
        </a:p>
      </dgm:t>
    </dgm:pt>
    <dgm:pt modelId="{D3C916D3-99FA-45EC-828F-1341C1E36CF1}" type="pres">
      <dgm:prSet presAssocID="{2B78BC75-AD43-4042-A046-F30EFD42F98C}" presName="node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F2576345-B8A7-496D-A21E-7C86EF302865}" type="pres">
      <dgm:prSet presAssocID="{39E25152-30E6-4A4D-A7B4-33436F8DAD07}" presName="sibTrans" presStyleLbl="sibTrans2D1" presStyleIdx="4" presStyleCnt="7"/>
      <dgm:spPr/>
      <dgm:t>
        <a:bodyPr/>
        <a:lstStyle/>
        <a:p>
          <a:endParaRPr lang="en-GB"/>
        </a:p>
      </dgm:t>
    </dgm:pt>
    <dgm:pt modelId="{58946461-5A0B-4942-B9BB-40D34EFCC185}" type="pres">
      <dgm:prSet presAssocID="{39E25152-30E6-4A4D-A7B4-33436F8DAD07}" presName="connectorText" presStyleLbl="sibTrans2D1" presStyleIdx="4" presStyleCnt="7"/>
      <dgm:spPr/>
      <dgm:t>
        <a:bodyPr/>
        <a:lstStyle/>
        <a:p>
          <a:endParaRPr lang="en-GB"/>
        </a:p>
      </dgm:t>
    </dgm:pt>
    <dgm:pt modelId="{EE6EF7C0-6BCA-4CAA-B108-8CA69BF1B96F}" type="pres">
      <dgm:prSet presAssocID="{4F5FD080-4B96-47C7-B850-7CB702E7DDA3}" presName="node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38D6D5AF-3E14-419E-AA3D-598306A24EF7}" type="pres">
      <dgm:prSet presAssocID="{BFCA8CC6-873C-498B-A934-23DB54F215BD}" presName="sibTrans" presStyleLbl="sibTrans2D1" presStyleIdx="5" presStyleCnt="7"/>
      <dgm:spPr/>
      <dgm:t>
        <a:bodyPr/>
        <a:lstStyle/>
        <a:p>
          <a:endParaRPr lang="en-GB"/>
        </a:p>
      </dgm:t>
    </dgm:pt>
    <dgm:pt modelId="{AF098C5A-0380-4498-8864-F2506C3C6983}" type="pres">
      <dgm:prSet presAssocID="{BFCA8CC6-873C-498B-A934-23DB54F215BD}" presName="connectorText" presStyleLbl="sibTrans2D1" presStyleIdx="5" presStyleCnt="7"/>
      <dgm:spPr/>
      <dgm:t>
        <a:bodyPr/>
        <a:lstStyle/>
        <a:p>
          <a:endParaRPr lang="en-GB"/>
        </a:p>
      </dgm:t>
    </dgm:pt>
    <dgm:pt modelId="{7F31ABDC-B983-4B0E-8422-7BAFA85E3021}" type="pres">
      <dgm:prSet presAssocID="{54522192-41BD-4B2C-9E75-72EFCF4C2BBF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  <dgm:pt modelId="{1E84B42B-74EE-4A5E-B347-1FCA285BF133}" type="pres">
      <dgm:prSet presAssocID="{EEDC1033-9C31-40AD-B55B-EA0163B00267}" presName="sibTrans" presStyleLbl="sibTrans2D1" presStyleIdx="6" presStyleCnt="7" custAng="21281241"/>
      <dgm:spPr/>
      <dgm:t>
        <a:bodyPr/>
        <a:lstStyle/>
        <a:p>
          <a:endParaRPr lang="en-GB"/>
        </a:p>
      </dgm:t>
    </dgm:pt>
    <dgm:pt modelId="{FFC4FD4B-F673-4F35-BE29-05E55B1093F6}" type="pres">
      <dgm:prSet presAssocID="{EEDC1033-9C31-40AD-B55B-EA0163B00267}" presName="connectorText" presStyleLbl="sibTrans2D1" presStyleIdx="6" presStyleCnt="7"/>
      <dgm:spPr/>
      <dgm:t>
        <a:bodyPr/>
        <a:lstStyle/>
        <a:p>
          <a:endParaRPr lang="en-GB"/>
        </a:p>
      </dgm:t>
    </dgm:pt>
    <dgm:pt modelId="{D49EF7C3-5257-4F59-B20C-EF1A94FC01CF}" type="pres">
      <dgm:prSet presAssocID="{4CE00877-BE26-48C9-AAAC-EFAC0DB8F91C}" presName="node" presStyleLbl="node1" presStyleIdx="7" presStyleCnt="8" custScaleX="104561" custScaleY="170363" custLinFactNeighborX="3233" custLinFactNeighborY="-21550">
        <dgm:presLayoutVars>
          <dgm:bulletEnabled val="1"/>
        </dgm:presLayoutVars>
      </dgm:prSet>
      <dgm:spPr/>
      <dgm:t>
        <a:bodyPr/>
        <a:lstStyle/>
        <a:p>
          <a:endParaRPr lang="en-GB"/>
        </a:p>
      </dgm:t>
    </dgm:pt>
  </dgm:ptLst>
  <dgm:cxnLst>
    <dgm:cxn modelId="{81074CEA-6398-4B45-8879-525AF5756638}" type="presOf" srcId="{54522192-41BD-4B2C-9E75-72EFCF4C2BBF}" destId="{7F31ABDC-B983-4B0E-8422-7BAFA85E3021}" srcOrd="0" destOrd="0" presId="urn:microsoft.com/office/officeart/2005/8/layout/process5"/>
    <dgm:cxn modelId="{770AD8B6-5E0E-4AE0-98AF-EE834EC2783D}" type="presOf" srcId="{E39708A2-A5C8-4DBE-AB93-BC05F9731682}" destId="{04CB779C-512A-4127-A177-B96F66AD93FD}" srcOrd="1" destOrd="0" presId="urn:microsoft.com/office/officeart/2005/8/layout/process5"/>
    <dgm:cxn modelId="{8316C0C7-F777-4665-AC0A-FEEC0E625712}" type="presOf" srcId="{B584C0BF-7719-4769-A936-B878458A3A17}" destId="{77196921-7281-4EC4-923F-8F4AFAD4DFC2}" srcOrd="1" destOrd="0" presId="urn:microsoft.com/office/officeart/2005/8/layout/process5"/>
    <dgm:cxn modelId="{CDBE306A-F3FB-4B9B-8F1A-BC44EE93347A}" type="presOf" srcId="{BFCA8CC6-873C-498B-A934-23DB54F215BD}" destId="{38D6D5AF-3E14-419E-AA3D-598306A24EF7}" srcOrd="0" destOrd="0" presId="urn:microsoft.com/office/officeart/2005/8/layout/process5"/>
    <dgm:cxn modelId="{F0BF8B39-7BFB-4BDF-9245-43E6BBD33F4D}" type="presOf" srcId="{4F5FD080-4B96-47C7-B850-7CB702E7DDA3}" destId="{EE6EF7C0-6BCA-4CAA-B108-8CA69BF1B96F}" srcOrd="0" destOrd="0" presId="urn:microsoft.com/office/officeart/2005/8/layout/process5"/>
    <dgm:cxn modelId="{F94D50D6-196E-4DF1-A3E5-6660F8A3AB04}" srcId="{A90C04D4-1777-4AA6-86A5-BF76A2D5548C}" destId="{3A9991D6-DB43-4AE8-BCF2-37B3F696FC06}" srcOrd="1" destOrd="0" parTransId="{AFBCF706-C7ED-430E-A6D8-D6B9BC81DA66}" sibTransId="{1C50B309-51C3-4C9F-9E20-226A8CEF1434}"/>
    <dgm:cxn modelId="{7CCA5084-4F91-4A49-AB1E-1D1EC8EB302E}" type="presOf" srcId="{51D8F978-13BD-45C4-9135-4CD7F4216A8B}" destId="{6D378B46-ABD5-40E1-A2A4-5A5A21B2F31F}" srcOrd="0" destOrd="0" presId="urn:microsoft.com/office/officeart/2005/8/layout/process5"/>
    <dgm:cxn modelId="{4D5CC312-0893-4E08-8C94-989D0D1F024F}" srcId="{A90C04D4-1777-4AA6-86A5-BF76A2D5548C}" destId="{61BA5F28-AE30-4B39-9C2A-CC837AE18453}" srcOrd="2" destOrd="0" parTransId="{F7254284-0545-4481-9B5E-A9C28D55DDFD}" sibTransId="{E39708A2-A5C8-4DBE-AB93-BC05F9731682}"/>
    <dgm:cxn modelId="{2A8B5BCB-3865-4E97-AC06-781F001A2422}" srcId="{A90C04D4-1777-4AA6-86A5-BF76A2D5548C}" destId="{4F5FD080-4B96-47C7-B850-7CB702E7DDA3}" srcOrd="5" destOrd="0" parTransId="{950D99C4-5AD4-46FC-8E99-E6E769C0E846}" sibTransId="{BFCA8CC6-873C-498B-A934-23DB54F215BD}"/>
    <dgm:cxn modelId="{B36097F6-9D0A-4CF7-A5DC-03DC9B64C632}" srcId="{A90C04D4-1777-4AA6-86A5-BF76A2D5548C}" destId="{51D8F978-13BD-45C4-9135-4CD7F4216A8B}" srcOrd="3" destOrd="0" parTransId="{4FAA608C-962A-4E55-99D8-0264FF53C288}" sibTransId="{B584C0BF-7719-4769-A936-B878458A3A17}"/>
    <dgm:cxn modelId="{EB99C87A-5A81-4800-A6BE-B543ADCF6DEA}" type="presOf" srcId="{39E25152-30E6-4A4D-A7B4-33436F8DAD07}" destId="{58946461-5A0B-4942-B9BB-40D34EFCC185}" srcOrd="1" destOrd="0" presId="urn:microsoft.com/office/officeart/2005/8/layout/process5"/>
    <dgm:cxn modelId="{51584838-3D91-4F76-B84B-2300DA320E1C}" type="presOf" srcId="{A5B1AAD1-C1B1-4E6A-9D49-7FD69DAF4D74}" destId="{80D4EA6F-9EFB-48B3-9EB0-2D264DD6AF2E}" srcOrd="0" destOrd="0" presId="urn:microsoft.com/office/officeart/2005/8/layout/process5"/>
    <dgm:cxn modelId="{AF1E0124-B7AB-4867-9541-A781E7C36A16}" type="presOf" srcId="{3A9991D6-DB43-4AE8-BCF2-37B3F696FC06}" destId="{4FC00E54-015F-4817-A553-436C475212B7}" srcOrd="0" destOrd="0" presId="urn:microsoft.com/office/officeart/2005/8/layout/process5"/>
    <dgm:cxn modelId="{2F0F3940-B5C7-4B4E-915B-2789DABC4310}" type="presOf" srcId="{4CE00877-BE26-48C9-AAAC-EFAC0DB8F91C}" destId="{D49EF7C3-5257-4F59-B20C-EF1A94FC01CF}" srcOrd="0" destOrd="0" presId="urn:microsoft.com/office/officeart/2005/8/layout/process5"/>
    <dgm:cxn modelId="{1E665747-F225-48E4-86D0-C9E5BB99ECC9}" type="presOf" srcId="{1C50B309-51C3-4C9F-9E20-226A8CEF1434}" destId="{DC48BCEB-84B4-4459-A155-BE064FBAAFFB}" srcOrd="0" destOrd="0" presId="urn:microsoft.com/office/officeart/2005/8/layout/process5"/>
    <dgm:cxn modelId="{A9091D25-A6A4-420B-9098-E1B6560C768A}" srcId="{A90C04D4-1777-4AA6-86A5-BF76A2D5548C}" destId="{4CE00877-BE26-48C9-AAAC-EFAC0DB8F91C}" srcOrd="7" destOrd="0" parTransId="{EAF1029B-2D26-45AC-9EE0-7497D10847D1}" sibTransId="{2FF1EC2D-FF74-42E7-9A3E-26118C653CE1}"/>
    <dgm:cxn modelId="{17561A67-F9D6-40D2-8CE4-DBFE3D68CFA2}" type="presOf" srcId="{D41800F1-29D1-42CA-8EC0-DA0F6CEC73B2}" destId="{9F86D24F-270A-4798-9523-F120AA5600E5}" srcOrd="0" destOrd="0" presId="urn:microsoft.com/office/officeart/2005/8/layout/process5"/>
    <dgm:cxn modelId="{2F46FACC-370F-492D-9589-7EBCA0299B37}" type="presOf" srcId="{A90C04D4-1777-4AA6-86A5-BF76A2D5548C}" destId="{61ADE4CC-E01E-4720-88CD-DEA3F0FCE3ED}" srcOrd="0" destOrd="0" presId="urn:microsoft.com/office/officeart/2005/8/layout/process5"/>
    <dgm:cxn modelId="{A73B2DFC-A8CB-4779-A5F3-4A3FCE88899D}" type="presOf" srcId="{B584C0BF-7719-4769-A936-B878458A3A17}" destId="{59E5940A-88A8-434F-8FBF-8878E01AB0A3}" srcOrd="0" destOrd="0" presId="urn:microsoft.com/office/officeart/2005/8/layout/process5"/>
    <dgm:cxn modelId="{1ECC854A-AE52-4EAC-962E-7743D61BD1EC}" type="presOf" srcId="{1C50B309-51C3-4C9F-9E20-226A8CEF1434}" destId="{762DF148-6D08-43A4-985F-E698591F2371}" srcOrd="1" destOrd="0" presId="urn:microsoft.com/office/officeart/2005/8/layout/process5"/>
    <dgm:cxn modelId="{CE035086-866E-4740-A2C3-190580D3C00C}" type="presOf" srcId="{EEDC1033-9C31-40AD-B55B-EA0163B00267}" destId="{FFC4FD4B-F673-4F35-BE29-05E55B1093F6}" srcOrd="1" destOrd="0" presId="urn:microsoft.com/office/officeart/2005/8/layout/process5"/>
    <dgm:cxn modelId="{F957982C-D8C1-42F0-9E8E-086269A6ABCC}" type="presOf" srcId="{A5B1AAD1-C1B1-4E6A-9D49-7FD69DAF4D74}" destId="{88DA8A3D-B31A-4E8E-8C5D-129C66E1B01A}" srcOrd="1" destOrd="0" presId="urn:microsoft.com/office/officeart/2005/8/layout/process5"/>
    <dgm:cxn modelId="{3C73B8F5-902B-4F4A-A544-E0A4A002AF90}" type="presOf" srcId="{39E25152-30E6-4A4D-A7B4-33436F8DAD07}" destId="{F2576345-B8A7-496D-A21E-7C86EF302865}" srcOrd="0" destOrd="0" presId="urn:microsoft.com/office/officeart/2005/8/layout/process5"/>
    <dgm:cxn modelId="{98A94CAD-F7EA-4BBF-B99B-40D4271626A7}" srcId="{A90C04D4-1777-4AA6-86A5-BF76A2D5548C}" destId="{54522192-41BD-4B2C-9E75-72EFCF4C2BBF}" srcOrd="6" destOrd="0" parTransId="{CBF32689-60CC-4790-8F51-8F407F77CEB6}" sibTransId="{EEDC1033-9C31-40AD-B55B-EA0163B00267}"/>
    <dgm:cxn modelId="{90A4C2C5-19C9-4EDE-ABF3-F61FA41D9A1C}" type="presOf" srcId="{BFCA8CC6-873C-498B-A934-23DB54F215BD}" destId="{AF098C5A-0380-4498-8864-F2506C3C6983}" srcOrd="1" destOrd="0" presId="urn:microsoft.com/office/officeart/2005/8/layout/process5"/>
    <dgm:cxn modelId="{034BE56E-113C-4A24-B3CD-6F6017E38D76}" type="presOf" srcId="{2B78BC75-AD43-4042-A046-F30EFD42F98C}" destId="{D3C916D3-99FA-45EC-828F-1341C1E36CF1}" srcOrd="0" destOrd="0" presId="urn:microsoft.com/office/officeart/2005/8/layout/process5"/>
    <dgm:cxn modelId="{04022BF7-0B6A-49CC-8141-8EAE9BE4A807}" srcId="{A90C04D4-1777-4AA6-86A5-BF76A2D5548C}" destId="{2B78BC75-AD43-4042-A046-F30EFD42F98C}" srcOrd="4" destOrd="0" parTransId="{95CB29A7-EEA5-41B0-8136-2AE5B6CE89BB}" sibTransId="{39E25152-30E6-4A4D-A7B4-33436F8DAD07}"/>
    <dgm:cxn modelId="{2696AAB5-96E7-47E0-BCC8-50DB77D92C52}" type="presOf" srcId="{61BA5F28-AE30-4B39-9C2A-CC837AE18453}" destId="{E218A6DE-7D9C-4AFC-A2ED-A04F4479938C}" srcOrd="0" destOrd="0" presId="urn:microsoft.com/office/officeart/2005/8/layout/process5"/>
    <dgm:cxn modelId="{79A7DEFF-4CB3-4637-B5CC-6B59E3305F18}" srcId="{A90C04D4-1777-4AA6-86A5-BF76A2D5548C}" destId="{D41800F1-29D1-42CA-8EC0-DA0F6CEC73B2}" srcOrd="0" destOrd="0" parTransId="{EA733F07-FBC5-43DE-9AF4-11D2C9738FE4}" sibTransId="{A5B1AAD1-C1B1-4E6A-9D49-7FD69DAF4D74}"/>
    <dgm:cxn modelId="{7A68B24F-DF5C-4375-9E90-D9D894863E30}" type="presOf" srcId="{EEDC1033-9C31-40AD-B55B-EA0163B00267}" destId="{1E84B42B-74EE-4A5E-B347-1FCA285BF133}" srcOrd="0" destOrd="0" presId="urn:microsoft.com/office/officeart/2005/8/layout/process5"/>
    <dgm:cxn modelId="{689F10BA-C2F7-4225-9808-2AB6C89D4666}" type="presOf" srcId="{E39708A2-A5C8-4DBE-AB93-BC05F9731682}" destId="{70AC6471-0587-4F56-9DE5-52EE0E3D48D7}" srcOrd="0" destOrd="0" presId="urn:microsoft.com/office/officeart/2005/8/layout/process5"/>
    <dgm:cxn modelId="{93D5EAFB-BB7B-4C32-8D5E-D94AF78EA5C1}" type="presParOf" srcId="{61ADE4CC-E01E-4720-88CD-DEA3F0FCE3ED}" destId="{9F86D24F-270A-4798-9523-F120AA5600E5}" srcOrd="0" destOrd="0" presId="urn:microsoft.com/office/officeart/2005/8/layout/process5"/>
    <dgm:cxn modelId="{34082979-B98F-48EE-949F-4DBACB3A1607}" type="presParOf" srcId="{61ADE4CC-E01E-4720-88CD-DEA3F0FCE3ED}" destId="{80D4EA6F-9EFB-48B3-9EB0-2D264DD6AF2E}" srcOrd="1" destOrd="0" presId="urn:microsoft.com/office/officeart/2005/8/layout/process5"/>
    <dgm:cxn modelId="{69307358-B3D1-411C-8983-2A8C254BEA3C}" type="presParOf" srcId="{80D4EA6F-9EFB-48B3-9EB0-2D264DD6AF2E}" destId="{88DA8A3D-B31A-4E8E-8C5D-129C66E1B01A}" srcOrd="0" destOrd="0" presId="urn:microsoft.com/office/officeart/2005/8/layout/process5"/>
    <dgm:cxn modelId="{2DC7CB38-CE47-40D2-BDB6-2FDCD28BBF02}" type="presParOf" srcId="{61ADE4CC-E01E-4720-88CD-DEA3F0FCE3ED}" destId="{4FC00E54-015F-4817-A553-436C475212B7}" srcOrd="2" destOrd="0" presId="urn:microsoft.com/office/officeart/2005/8/layout/process5"/>
    <dgm:cxn modelId="{55D23F11-EBE2-4661-AF19-E01DBF9717D9}" type="presParOf" srcId="{61ADE4CC-E01E-4720-88CD-DEA3F0FCE3ED}" destId="{DC48BCEB-84B4-4459-A155-BE064FBAAFFB}" srcOrd="3" destOrd="0" presId="urn:microsoft.com/office/officeart/2005/8/layout/process5"/>
    <dgm:cxn modelId="{096C1D14-BE11-453B-A64B-D39B05639FBB}" type="presParOf" srcId="{DC48BCEB-84B4-4459-A155-BE064FBAAFFB}" destId="{762DF148-6D08-43A4-985F-E698591F2371}" srcOrd="0" destOrd="0" presId="urn:microsoft.com/office/officeart/2005/8/layout/process5"/>
    <dgm:cxn modelId="{B1CF0358-955D-4135-82FA-74748D8E0C15}" type="presParOf" srcId="{61ADE4CC-E01E-4720-88CD-DEA3F0FCE3ED}" destId="{E218A6DE-7D9C-4AFC-A2ED-A04F4479938C}" srcOrd="4" destOrd="0" presId="urn:microsoft.com/office/officeart/2005/8/layout/process5"/>
    <dgm:cxn modelId="{0F060F14-317C-4909-95C6-39BBA8E8C6E4}" type="presParOf" srcId="{61ADE4CC-E01E-4720-88CD-DEA3F0FCE3ED}" destId="{70AC6471-0587-4F56-9DE5-52EE0E3D48D7}" srcOrd="5" destOrd="0" presId="urn:microsoft.com/office/officeart/2005/8/layout/process5"/>
    <dgm:cxn modelId="{397448CC-8862-4856-8C2C-C4B9EA9461A7}" type="presParOf" srcId="{70AC6471-0587-4F56-9DE5-52EE0E3D48D7}" destId="{04CB779C-512A-4127-A177-B96F66AD93FD}" srcOrd="0" destOrd="0" presId="urn:microsoft.com/office/officeart/2005/8/layout/process5"/>
    <dgm:cxn modelId="{9A7E883E-EB7A-44EF-A07F-4645D307A628}" type="presParOf" srcId="{61ADE4CC-E01E-4720-88CD-DEA3F0FCE3ED}" destId="{6D378B46-ABD5-40E1-A2A4-5A5A21B2F31F}" srcOrd="6" destOrd="0" presId="urn:microsoft.com/office/officeart/2005/8/layout/process5"/>
    <dgm:cxn modelId="{B9733247-B602-40C7-9861-62A16BC00545}" type="presParOf" srcId="{61ADE4CC-E01E-4720-88CD-DEA3F0FCE3ED}" destId="{59E5940A-88A8-434F-8FBF-8878E01AB0A3}" srcOrd="7" destOrd="0" presId="urn:microsoft.com/office/officeart/2005/8/layout/process5"/>
    <dgm:cxn modelId="{14AC045A-B39B-4083-8732-501A5BDA451E}" type="presParOf" srcId="{59E5940A-88A8-434F-8FBF-8878E01AB0A3}" destId="{77196921-7281-4EC4-923F-8F4AFAD4DFC2}" srcOrd="0" destOrd="0" presId="urn:microsoft.com/office/officeart/2005/8/layout/process5"/>
    <dgm:cxn modelId="{3CD564DF-DA45-4C7C-B2E2-C6ECFA5680DF}" type="presParOf" srcId="{61ADE4CC-E01E-4720-88CD-DEA3F0FCE3ED}" destId="{D3C916D3-99FA-45EC-828F-1341C1E36CF1}" srcOrd="8" destOrd="0" presId="urn:microsoft.com/office/officeart/2005/8/layout/process5"/>
    <dgm:cxn modelId="{A4D7212F-6D8D-4F2E-8B73-42E36A9DD8DD}" type="presParOf" srcId="{61ADE4CC-E01E-4720-88CD-DEA3F0FCE3ED}" destId="{F2576345-B8A7-496D-A21E-7C86EF302865}" srcOrd="9" destOrd="0" presId="urn:microsoft.com/office/officeart/2005/8/layout/process5"/>
    <dgm:cxn modelId="{37DAC949-9B7D-45EF-8526-C83A96209188}" type="presParOf" srcId="{F2576345-B8A7-496D-A21E-7C86EF302865}" destId="{58946461-5A0B-4942-B9BB-40D34EFCC185}" srcOrd="0" destOrd="0" presId="urn:microsoft.com/office/officeart/2005/8/layout/process5"/>
    <dgm:cxn modelId="{62FE4529-E634-4EF7-90A3-4479BA18342C}" type="presParOf" srcId="{61ADE4CC-E01E-4720-88CD-DEA3F0FCE3ED}" destId="{EE6EF7C0-6BCA-4CAA-B108-8CA69BF1B96F}" srcOrd="10" destOrd="0" presId="urn:microsoft.com/office/officeart/2005/8/layout/process5"/>
    <dgm:cxn modelId="{95D6F499-4E0E-4F8D-B048-8AEA7E5963E9}" type="presParOf" srcId="{61ADE4CC-E01E-4720-88CD-DEA3F0FCE3ED}" destId="{38D6D5AF-3E14-419E-AA3D-598306A24EF7}" srcOrd="11" destOrd="0" presId="urn:microsoft.com/office/officeart/2005/8/layout/process5"/>
    <dgm:cxn modelId="{A8DCC964-9191-447B-8C15-26A5A48CF53A}" type="presParOf" srcId="{38D6D5AF-3E14-419E-AA3D-598306A24EF7}" destId="{AF098C5A-0380-4498-8864-F2506C3C6983}" srcOrd="0" destOrd="0" presId="urn:microsoft.com/office/officeart/2005/8/layout/process5"/>
    <dgm:cxn modelId="{DD65470E-2E9A-4812-B9FA-6DBEBA8DC3AB}" type="presParOf" srcId="{61ADE4CC-E01E-4720-88CD-DEA3F0FCE3ED}" destId="{7F31ABDC-B983-4B0E-8422-7BAFA85E3021}" srcOrd="12" destOrd="0" presId="urn:microsoft.com/office/officeart/2005/8/layout/process5"/>
    <dgm:cxn modelId="{56517291-5EF5-486F-BE51-5C5EE6F0AA24}" type="presParOf" srcId="{61ADE4CC-E01E-4720-88CD-DEA3F0FCE3ED}" destId="{1E84B42B-74EE-4A5E-B347-1FCA285BF133}" srcOrd="13" destOrd="0" presId="urn:microsoft.com/office/officeart/2005/8/layout/process5"/>
    <dgm:cxn modelId="{14854E06-2159-49A3-989A-FDEB5314A3F2}" type="presParOf" srcId="{1E84B42B-74EE-4A5E-B347-1FCA285BF133}" destId="{FFC4FD4B-F673-4F35-BE29-05E55B1093F6}" srcOrd="0" destOrd="0" presId="urn:microsoft.com/office/officeart/2005/8/layout/process5"/>
    <dgm:cxn modelId="{EC04368F-1DED-425B-ABE7-2A830ABB1A80}" type="presParOf" srcId="{61ADE4CC-E01E-4720-88CD-DEA3F0FCE3ED}" destId="{D49EF7C3-5257-4F59-B20C-EF1A94FC01CF}" srcOrd="14" destOrd="0" presId="urn:microsoft.com/office/officeart/2005/8/layout/process5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F86D24F-270A-4798-9523-F120AA5600E5}">
      <dsp:nvSpPr>
        <dsp:cNvPr id="0" name=""/>
        <dsp:cNvSpPr/>
      </dsp:nvSpPr>
      <dsp:spPr>
        <a:xfrm>
          <a:off x="439394" y="2434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600" kern="1200"/>
            <a:t>As kids, my brother and I would watch cartoons.</a:t>
          </a:r>
        </a:p>
      </dsp:txBody>
      <dsp:txXfrm>
        <a:off x="472222" y="35262"/>
        <a:ext cx="1802369" cy="1055159"/>
      </dsp:txXfrm>
    </dsp:sp>
    <dsp:sp modelId="{80D4EA6F-9EFB-48B3-9EB0-2D264DD6AF2E}">
      <dsp:nvSpPr>
        <dsp:cNvPr id="0" name=""/>
        <dsp:cNvSpPr/>
      </dsp:nvSpPr>
      <dsp:spPr>
        <a:xfrm>
          <a:off x="2471806" y="331206"/>
          <a:ext cx="396021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>
        <a:off x="2471806" y="423860"/>
        <a:ext cx="277215" cy="277962"/>
      </dsp:txXfrm>
    </dsp:sp>
    <dsp:sp modelId="{4FC00E54-015F-4817-A553-436C475212B7}">
      <dsp:nvSpPr>
        <dsp:cNvPr id="0" name=""/>
        <dsp:cNvSpPr/>
      </dsp:nvSpPr>
      <dsp:spPr>
        <a:xfrm>
          <a:off x="3054630" y="2434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600" kern="1200"/>
        </a:p>
      </dsp:txBody>
      <dsp:txXfrm>
        <a:off x="3087458" y="35262"/>
        <a:ext cx="1802369" cy="1055159"/>
      </dsp:txXfrm>
    </dsp:sp>
    <dsp:sp modelId="{DC48BCEB-84B4-4459-A155-BE064FBAAFFB}">
      <dsp:nvSpPr>
        <dsp:cNvPr id="0" name=""/>
        <dsp:cNvSpPr/>
      </dsp:nvSpPr>
      <dsp:spPr>
        <a:xfrm rot="5400000">
          <a:off x="3851207" y="1386228"/>
          <a:ext cx="396021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 rot="-5400000">
        <a:off x="3910237" y="1419852"/>
        <a:ext cx="277962" cy="277215"/>
      </dsp:txXfrm>
    </dsp:sp>
    <dsp:sp modelId="{E218A6DE-7D9C-4AFC-A2ED-A04F4479938C}">
      <dsp:nvSpPr>
        <dsp:cNvPr id="0" name=""/>
        <dsp:cNvSpPr/>
      </dsp:nvSpPr>
      <dsp:spPr>
        <a:xfrm>
          <a:off x="3054630" y="1870459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600" kern="1200"/>
            <a:t>But Grandad would sometimes have the telly all to himself.</a:t>
          </a:r>
        </a:p>
      </dsp:txBody>
      <dsp:txXfrm>
        <a:off x="3087458" y="1903287"/>
        <a:ext cx="1802369" cy="1055159"/>
      </dsp:txXfrm>
    </dsp:sp>
    <dsp:sp modelId="{70AC6471-0587-4F56-9DE5-52EE0E3D48D7}">
      <dsp:nvSpPr>
        <dsp:cNvPr id="0" name=""/>
        <dsp:cNvSpPr/>
      </dsp:nvSpPr>
      <dsp:spPr>
        <a:xfrm rot="10800000">
          <a:off x="2494222" y="2199232"/>
          <a:ext cx="396021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 rot="10800000">
        <a:off x="2613028" y="2291886"/>
        <a:ext cx="277215" cy="277962"/>
      </dsp:txXfrm>
    </dsp:sp>
    <dsp:sp modelId="{6D378B46-ABD5-40E1-A2A4-5A5A21B2F31F}">
      <dsp:nvSpPr>
        <dsp:cNvPr id="0" name=""/>
        <dsp:cNvSpPr/>
      </dsp:nvSpPr>
      <dsp:spPr>
        <a:xfrm>
          <a:off x="439394" y="1870459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600" kern="1200"/>
            <a:t>But our late granddad would sometimes have the telly to himself.</a:t>
          </a:r>
        </a:p>
      </dsp:txBody>
      <dsp:txXfrm>
        <a:off x="472222" y="1903287"/>
        <a:ext cx="1802369" cy="1055159"/>
      </dsp:txXfrm>
    </dsp:sp>
    <dsp:sp modelId="{59E5940A-88A8-434F-8FBF-8878E01AB0A3}">
      <dsp:nvSpPr>
        <dsp:cNvPr id="0" name=""/>
        <dsp:cNvSpPr/>
      </dsp:nvSpPr>
      <dsp:spPr>
        <a:xfrm rot="5400000">
          <a:off x="1175396" y="3122037"/>
          <a:ext cx="396021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 rot="-5400000">
        <a:off x="1234426" y="3155661"/>
        <a:ext cx="277962" cy="277215"/>
      </dsp:txXfrm>
    </dsp:sp>
    <dsp:sp modelId="{D3C916D3-99FA-45EC-828F-1341C1E36CF1}">
      <dsp:nvSpPr>
        <dsp:cNvPr id="0" name=""/>
        <dsp:cNvSpPr/>
      </dsp:nvSpPr>
      <dsp:spPr>
        <a:xfrm>
          <a:off x="439394" y="3738485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600" kern="1200"/>
            <a:t>This is what our Grandmother would say...</a:t>
          </a:r>
        </a:p>
      </dsp:txBody>
      <dsp:txXfrm>
        <a:off x="472222" y="3771313"/>
        <a:ext cx="1802369" cy="1055159"/>
      </dsp:txXfrm>
    </dsp:sp>
    <dsp:sp modelId="{F2576345-B8A7-496D-A21E-7C86EF302865}">
      <dsp:nvSpPr>
        <dsp:cNvPr id="0" name=""/>
        <dsp:cNvSpPr/>
      </dsp:nvSpPr>
      <dsp:spPr>
        <a:xfrm>
          <a:off x="2471806" y="4067257"/>
          <a:ext cx="396021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>
        <a:off x="2471806" y="4159911"/>
        <a:ext cx="277215" cy="277962"/>
      </dsp:txXfrm>
    </dsp:sp>
    <dsp:sp modelId="{EE6EF7C0-6BCA-4CAA-B108-8CA69BF1B96F}">
      <dsp:nvSpPr>
        <dsp:cNvPr id="0" name=""/>
        <dsp:cNvSpPr/>
      </dsp:nvSpPr>
      <dsp:spPr>
        <a:xfrm>
          <a:off x="3054630" y="3738485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600" kern="1200"/>
        </a:p>
      </dsp:txBody>
      <dsp:txXfrm>
        <a:off x="3087458" y="3771313"/>
        <a:ext cx="1802369" cy="1055159"/>
      </dsp:txXfrm>
    </dsp:sp>
    <dsp:sp modelId="{38D6D5AF-3E14-419E-AA3D-598306A24EF7}">
      <dsp:nvSpPr>
        <dsp:cNvPr id="0" name=""/>
        <dsp:cNvSpPr/>
      </dsp:nvSpPr>
      <dsp:spPr>
        <a:xfrm rot="5400000">
          <a:off x="3686137" y="5181307"/>
          <a:ext cx="605010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 rot="-5400000">
        <a:off x="3849661" y="5110438"/>
        <a:ext cx="277962" cy="466029"/>
      </dsp:txXfrm>
    </dsp:sp>
    <dsp:sp modelId="{7F31ABDC-B983-4B0E-8422-7BAFA85E3021}">
      <dsp:nvSpPr>
        <dsp:cNvPr id="0" name=""/>
        <dsp:cNvSpPr/>
      </dsp:nvSpPr>
      <dsp:spPr>
        <a:xfrm>
          <a:off x="3054630" y="6000830"/>
          <a:ext cx="1868025" cy="1120815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600" kern="1200"/>
            <a:t>You can understand that I was slightly baffled.</a:t>
          </a:r>
        </a:p>
      </dsp:txBody>
      <dsp:txXfrm>
        <a:off x="3087458" y="6033658"/>
        <a:ext cx="1802369" cy="1055159"/>
      </dsp:txXfrm>
    </dsp:sp>
    <dsp:sp modelId="{1E84B42B-74EE-4A5E-B347-1FCA285BF133}">
      <dsp:nvSpPr>
        <dsp:cNvPr id="0" name=""/>
        <dsp:cNvSpPr/>
      </dsp:nvSpPr>
      <dsp:spPr>
        <a:xfrm rot="10800000">
          <a:off x="2538732" y="6211773"/>
          <a:ext cx="365583" cy="46327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300" kern="1200"/>
        </a:p>
      </dsp:txBody>
      <dsp:txXfrm rot="10800000">
        <a:off x="2648407" y="6304427"/>
        <a:ext cx="255908" cy="277962"/>
      </dsp:txXfrm>
    </dsp:sp>
    <dsp:sp modelId="{D49EF7C3-5257-4F59-B20C-EF1A94FC01CF}">
      <dsp:nvSpPr>
        <dsp:cNvPr id="0" name=""/>
        <dsp:cNvSpPr/>
      </dsp:nvSpPr>
      <dsp:spPr>
        <a:xfrm>
          <a:off x="414587" y="5364975"/>
          <a:ext cx="1953226" cy="190945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GB" sz="1600" kern="1200"/>
        </a:p>
      </dsp:txBody>
      <dsp:txXfrm>
        <a:off x="470513" y="5420901"/>
        <a:ext cx="1841374" cy="179760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5">
  <dgm:title val=""/>
  <dgm:desc val=""/>
  <dgm:catLst>
    <dgm:cat type="process" pri="1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revDir"/>
          <dgm:param type="bkpt" val="endCnv"/>
        </dgm:alg>
      </dgm:if>
      <dgm:else name="Name2">
        <dgm:alg type="snake">
          <dgm:param type="grDir" val="tR"/>
          <dgm:param type="flowDir" val="row"/>
          <dgm:param type="contDir" val="rev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4"/>
      <dgm:constr type="sp" refType="w" refFor="ch" refForName="sibTrans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This document includes images from PhotoSymbol Cloud and Widgit Communicate-in-Print2 software.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88693A8-9652-4FA4-84BF-B67BD735E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ECD2AADF</Template>
  <TotalTime>244</TotalTime>
  <Pages>19</Pages>
  <Words>576</Words>
  <Characters>3288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David’s Communication Passport</vt:lpstr>
    </vt:vector>
  </TitlesOfParts>
  <Company>Essex County Council</Company>
  <LinksUpToDate>false</LinksUpToDate>
  <CharactersWithSpaces>3857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David’s Communication Passport</dc:title>
  <dc:subject>By David Leah, ICE Resource Assistant</dc:subject>
  <dc:creator>David Leah</dc:creator>
  <cp:lastModifiedBy>David.Leah</cp:lastModifiedBy>
  <cp:revision>10</cp:revision>
  <cp:lastPrinted>2014-10-02T09:24:00Z</cp:lastPrinted>
  <dcterms:created xsi:type="dcterms:W3CDTF">2015-01-26T10:19:00Z</dcterms:created>
  <dcterms:modified xsi:type="dcterms:W3CDTF">2015-05-07T09:33:00Z</dcterms:modified>
</cp:coreProperties>
</file>